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9FE49" w14:textId="320FEF67" w:rsidR="00976933" w:rsidRDefault="00976933">
      <w:pPr>
        <w:rPr>
          <w:rFonts w:ascii="Times New Roman" w:hAnsi="Times New Roman" w:cs="Times New Roman"/>
          <w:b/>
          <w:bCs/>
        </w:rPr>
      </w:pPr>
    </w:p>
    <w:p w14:paraId="22BE2800" w14:textId="322A5D4C" w:rsidR="003938DE" w:rsidRPr="007652BF" w:rsidRDefault="003938DE" w:rsidP="00597D64">
      <w:pPr>
        <w:spacing w:line="360" w:lineRule="auto"/>
        <w:rPr>
          <w:rFonts w:ascii="Times New Roman" w:hAnsi="Times New Roman" w:cs="Times New Roman"/>
          <w:b/>
          <w:bCs/>
        </w:rPr>
      </w:pPr>
      <w:r w:rsidRPr="007652BF">
        <w:rPr>
          <w:rFonts w:ascii="Times New Roman" w:hAnsi="Times New Roman" w:cs="Times New Roman"/>
          <w:b/>
          <w:bCs/>
        </w:rPr>
        <w:t>Supplementary tables and figures:</w:t>
      </w:r>
    </w:p>
    <w:p w14:paraId="25CF9231" w14:textId="77777777" w:rsidR="00F61EC2" w:rsidRPr="00BA761D" w:rsidRDefault="00F61EC2" w:rsidP="00597D64">
      <w:pPr>
        <w:spacing w:line="360" w:lineRule="auto"/>
        <w:rPr>
          <w:rFonts w:ascii="Times New Roman" w:hAnsi="Times New Roman" w:cs="Times New Roman"/>
        </w:rPr>
      </w:pPr>
      <w:r w:rsidRPr="00BA761D">
        <w:rPr>
          <w:rFonts w:ascii="Times New Roman" w:hAnsi="Times New Roman" w:cs="Times New Roman"/>
        </w:rPr>
        <w:t xml:space="preserve">Table S1.  All cetacean encounters made during visual surveys during the survey from Cape Town to </w:t>
      </w:r>
      <w:proofErr w:type="spellStart"/>
      <w:r w:rsidRPr="00BA761D">
        <w:rPr>
          <w:rFonts w:ascii="Times New Roman" w:hAnsi="Times New Roman" w:cs="Times New Roman"/>
        </w:rPr>
        <w:t>Vema</w:t>
      </w:r>
      <w:proofErr w:type="spellEnd"/>
      <w:r w:rsidRPr="00BA761D">
        <w:rPr>
          <w:rFonts w:ascii="Times New Roman" w:hAnsi="Times New Roman" w:cs="Times New Roman"/>
        </w:rPr>
        <w:t xml:space="preserve"> Seamount and back</w:t>
      </w:r>
      <w:r w:rsidR="00252AD3">
        <w:rPr>
          <w:rFonts w:ascii="Times New Roman" w:hAnsi="Times New Roman" w:cs="Times New Roman"/>
        </w:rPr>
        <w:t>, with a daily encounter code (</w:t>
      </w:r>
      <w:proofErr w:type="spellStart"/>
      <w:r w:rsidR="00252AD3">
        <w:rPr>
          <w:rFonts w:ascii="Times New Roman" w:hAnsi="Times New Roman" w:cs="Times New Roman"/>
        </w:rPr>
        <w:t>EncDaily</w:t>
      </w:r>
      <w:proofErr w:type="spellEnd"/>
      <w:r w:rsidR="00252AD3">
        <w:rPr>
          <w:rFonts w:ascii="Times New Roman" w:hAnsi="Times New Roman" w:cs="Times New Roman"/>
        </w:rPr>
        <w:t>)</w:t>
      </w:r>
      <w:r w:rsidRPr="00BA761D">
        <w:rPr>
          <w:rFonts w:ascii="Times New Roman" w:hAnsi="Times New Roman" w:cs="Times New Roman"/>
        </w:rPr>
        <w:t xml:space="preserve">. Species are </w:t>
      </w:r>
      <w:r w:rsidRPr="00BA761D">
        <w:rPr>
          <w:rFonts w:ascii="Times New Roman" w:hAnsi="Times New Roman" w:cs="Times New Roman"/>
          <w:b/>
          <w:bCs/>
        </w:rPr>
        <w:t>MN</w:t>
      </w:r>
      <w:r w:rsidRPr="00BA761D">
        <w:rPr>
          <w:rFonts w:ascii="Times New Roman" w:hAnsi="Times New Roman" w:cs="Times New Roman"/>
        </w:rPr>
        <w:t xml:space="preserve"> (humpback whale), </w:t>
      </w:r>
      <w:r w:rsidRPr="00BA761D">
        <w:rPr>
          <w:rFonts w:ascii="Times New Roman" w:hAnsi="Times New Roman" w:cs="Times New Roman"/>
          <w:b/>
          <w:bCs/>
        </w:rPr>
        <w:t>BP</w:t>
      </w:r>
      <w:r w:rsidRPr="00BA761D">
        <w:rPr>
          <w:rFonts w:ascii="Times New Roman" w:hAnsi="Times New Roman" w:cs="Times New Roman"/>
        </w:rPr>
        <w:t xml:space="preserve"> (fin whale), </w:t>
      </w:r>
      <w:proofErr w:type="spellStart"/>
      <w:r w:rsidRPr="00BA761D">
        <w:rPr>
          <w:rFonts w:ascii="Times New Roman" w:hAnsi="Times New Roman" w:cs="Times New Roman"/>
          <w:b/>
          <w:bCs/>
        </w:rPr>
        <w:t>Bbor</w:t>
      </w:r>
      <w:proofErr w:type="spellEnd"/>
      <w:r w:rsidRPr="00BA761D">
        <w:rPr>
          <w:rFonts w:ascii="Times New Roman" w:hAnsi="Times New Roman" w:cs="Times New Roman"/>
        </w:rPr>
        <w:t xml:space="preserve"> (sei whale), </w:t>
      </w:r>
      <w:r w:rsidRPr="00BA761D">
        <w:rPr>
          <w:rFonts w:ascii="Times New Roman" w:hAnsi="Times New Roman" w:cs="Times New Roman"/>
          <w:b/>
          <w:bCs/>
        </w:rPr>
        <w:t>UBW</w:t>
      </w:r>
      <w:r w:rsidRPr="00BA761D">
        <w:rPr>
          <w:rFonts w:ascii="Times New Roman" w:hAnsi="Times New Roman" w:cs="Times New Roman"/>
        </w:rPr>
        <w:t xml:space="preserve"> (Unidentified Baleen Whale), </w:t>
      </w:r>
      <w:r w:rsidRPr="00BA761D">
        <w:rPr>
          <w:rFonts w:ascii="Times New Roman" w:hAnsi="Times New Roman" w:cs="Times New Roman"/>
          <w:b/>
          <w:bCs/>
        </w:rPr>
        <w:t>UBAL</w:t>
      </w:r>
      <w:r w:rsidRPr="00BA761D">
        <w:rPr>
          <w:rFonts w:ascii="Times New Roman" w:hAnsi="Times New Roman" w:cs="Times New Roman"/>
        </w:rPr>
        <w:t xml:space="preserve"> (Unidentified Balaenopterid Whale</w:t>
      </w:r>
      <w:r w:rsidR="00A460BF" w:rsidRPr="00BA761D">
        <w:rPr>
          <w:rFonts w:ascii="Times New Roman" w:hAnsi="Times New Roman" w:cs="Times New Roman"/>
        </w:rPr>
        <w:t xml:space="preserve">, </w:t>
      </w:r>
      <w:r w:rsidR="00A460BF" w:rsidRPr="00BA761D">
        <w:rPr>
          <w:rFonts w:ascii="Times New Roman" w:hAnsi="Times New Roman" w:cs="Times New Roman"/>
          <w:b/>
          <w:bCs/>
        </w:rPr>
        <w:t>UO</w:t>
      </w:r>
      <w:r w:rsidR="00A460BF" w:rsidRPr="00BA761D">
        <w:rPr>
          <w:rFonts w:ascii="Times New Roman" w:hAnsi="Times New Roman" w:cs="Times New Roman"/>
        </w:rPr>
        <w:t xml:space="preserve"> (Unidentified Odontocete)</w:t>
      </w:r>
      <w:r w:rsidRPr="00BA761D">
        <w:rPr>
          <w:rFonts w:ascii="Times New Roman" w:hAnsi="Times New Roman" w:cs="Times New Roman"/>
        </w:rPr>
        <w:t xml:space="preserve"> and </w:t>
      </w:r>
      <w:r w:rsidRPr="00BA761D">
        <w:rPr>
          <w:rFonts w:ascii="Times New Roman" w:hAnsi="Times New Roman" w:cs="Times New Roman"/>
          <w:b/>
          <w:bCs/>
        </w:rPr>
        <w:t>UD</w:t>
      </w:r>
      <w:r w:rsidRPr="00BA761D">
        <w:rPr>
          <w:rFonts w:ascii="Times New Roman" w:hAnsi="Times New Roman" w:cs="Times New Roman"/>
        </w:rPr>
        <w:t xml:space="preserve"> (Unidentified Dolphin). Group size estimates provided as minimum/best estimate/maximum</w:t>
      </w:r>
      <w:r w:rsidR="00A460BF" w:rsidRPr="00BA761D">
        <w:rPr>
          <w:rFonts w:ascii="Times New Roman" w:hAnsi="Times New Roman" w:cs="Times New Roman"/>
        </w:rPr>
        <w:t>.</w:t>
      </w:r>
    </w:p>
    <w:tbl>
      <w:tblPr>
        <w:tblW w:w="7655" w:type="dxa"/>
        <w:tblLook w:val="04A0" w:firstRow="1" w:lastRow="0" w:firstColumn="1" w:lastColumn="0" w:noHBand="0" w:noVBand="1"/>
      </w:tblPr>
      <w:tblGrid>
        <w:gridCol w:w="1027"/>
        <w:gridCol w:w="960"/>
        <w:gridCol w:w="1420"/>
        <w:gridCol w:w="960"/>
        <w:gridCol w:w="960"/>
        <w:gridCol w:w="1045"/>
        <w:gridCol w:w="1283"/>
      </w:tblGrid>
      <w:tr w:rsidR="00F61EC2" w:rsidRPr="00F61EC2" w14:paraId="78490207" w14:textId="77777777" w:rsidTr="00B556B2">
        <w:trPr>
          <w:trHeight w:val="288"/>
        </w:trPr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828D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Date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354B6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Time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5A21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proofErr w:type="spellStart"/>
            <w:r w:rsidRPr="00F61EC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EncDaily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7E2E9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Species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8D1F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Latitude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9C025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>Longitude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1B49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GB"/>
              </w:rPr>
              <w:t xml:space="preserve">Group Size </w:t>
            </w:r>
          </w:p>
        </w:tc>
      </w:tr>
      <w:tr w:rsidR="00F61EC2" w:rsidRPr="00F61EC2" w14:paraId="18AD2FEC" w14:textId="77777777" w:rsidTr="00B556B2">
        <w:tc>
          <w:tcPr>
            <w:tcW w:w="10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C134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A8B4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09:24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DFC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20191024_01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903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788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-32.6123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B82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12.83332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586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7CD8E073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2A6E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928D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06:59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2E3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20191025_01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217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6C6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-31.687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4D43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9.708992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BE5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7BF9DDE3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9B9B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95EA7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07:39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023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20191025_02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A24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0F4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-31.6863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2F074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9.598545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62B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3E19CB70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5982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9670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01B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20191025_03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41D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C0C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-31.6869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92E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9.479283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694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1489F3DA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E65F2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E216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07:34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327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20191026_02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F71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4B9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-31.5629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1EA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8.341433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5EE9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2BB8E882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CB88E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E890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07:48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D95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20191026_03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CB2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A4F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-31.593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3EB8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8.327997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6D2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7F612883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8D8E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619F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CCE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20191026_04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29AD4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A51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-31.6297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106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8.314275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862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2/2/3</w:t>
            </w:r>
          </w:p>
        </w:tc>
      </w:tr>
      <w:tr w:rsidR="00F61EC2" w:rsidRPr="00F61EC2" w14:paraId="6A915DBF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2466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D2BCD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17:41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6540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20191028_01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7FD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BP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D81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-31.8958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C00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13.29866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44D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0870142D" w14:textId="77777777" w:rsidTr="00B556B2">
        <w:trPr>
          <w:trHeight w:val="100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6092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A85E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18:20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EE42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20191028_02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B8D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BP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6E7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-31.9635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B5C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13.32667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9E7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2B394F0B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A6C3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6B52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18:41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5F28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20191028_03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A7F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8BC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-31.9802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B52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13.32991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5AE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3/3/4</w:t>
            </w:r>
          </w:p>
        </w:tc>
      </w:tr>
      <w:tr w:rsidR="00F61EC2" w:rsidRPr="00F61EC2" w14:paraId="680C7B91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22A6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2959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07:06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F1C8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BDF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31B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-31.7905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DB95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15.31281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BDC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4E9B7D18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68AE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B07B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07:52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2D4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11C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BP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D07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-31.8203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07C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15.35247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2CC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4DFCAEAC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AD62A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D7EF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08:03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6BB0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1AEC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84E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-31.8667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6B2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15.41376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B9E1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49715B42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DFE9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EF45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70D3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1CE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307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-31.8808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684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15.43165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928D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2/2/3</w:t>
            </w:r>
          </w:p>
        </w:tc>
      </w:tr>
      <w:tr w:rsidR="00F61EC2" w:rsidRPr="00F61EC2" w14:paraId="7B1DB404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DCED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643CC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08:32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987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DF4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E7CA9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-31.9263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13F6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15.48208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39D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2D769B21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EA66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2917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08:33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2F9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BF8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676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-31.9326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9AD5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15.48877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AEBD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25308472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1CC7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C552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E27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871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8415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-31.9423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9099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15.49898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250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66F878EF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D4A4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7F80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4F3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5C54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F0E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-31.946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FD4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15.50285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155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7F4BA047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553E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255C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09:23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FB3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0B3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C4F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-31.9917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552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15.54482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D12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69B5778C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BF34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E7AA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09:25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19F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A47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BP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637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-32.0005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C96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15.55209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952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59CE676F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2965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90B57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11:49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E7F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B78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11E4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-32.2082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E6D4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15.78959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B4D3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6DE10A90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0475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F55E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15:23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CA1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0EB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Bbor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DDF4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-32.2475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FF7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15.64354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6F77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184086F9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3131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20CE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15:27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705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0DB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BP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7B0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-32.2554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88F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15.62396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77B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422F21EB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B4DA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50A75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15:43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D65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850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F51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-32.2721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B4D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15.58269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B5F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404EC8E6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1601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F1D8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17:14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97E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47B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2CA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-32.3622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2F6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15.41405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D9D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77439789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DF799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6C77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17:26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E00C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7DB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5C4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-32.3767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BDC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15.39085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6F6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10F82FBC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49CB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E7A9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17:38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3FC1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9B81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BP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5919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-32.3952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C88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15.34294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FE8F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3/3/4</w:t>
            </w:r>
          </w:p>
        </w:tc>
      </w:tr>
      <w:tr w:rsidR="00F61EC2" w:rsidRPr="00F61EC2" w14:paraId="3FD9D076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EC08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AB33E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17:55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1E2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1773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752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-32.3946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98C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15.32049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EF8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7CC8D22A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F0959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63F1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17:57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C86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20191029_19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E59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D6D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-32.3944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D2CC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15.31327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ADC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6EB7FD27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7FF5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A6A8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07:08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4DE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20191030_01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6CB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5B2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-32.2382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F91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13.02741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147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3F51A3A5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B3BC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02CC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1B3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20191030_02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9F7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994D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-32.1986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045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12.82881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D85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647A890B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D353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DD96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08:32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937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20191030_03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289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3C0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-32.1954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5B7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12.76939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5E76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1/2/2</w:t>
            </w:r>
          </w:p>
        </w:tc>
      </w:tr>
      <w:tr w:rsidR="00F61EC2" w:rsidRPr="00F61EC2" w14:paraId="476131E5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6128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2688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10:52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F19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20191030_04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306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9CE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-32.1519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A1C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12.41344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5B8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5A202B83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EE96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ECDF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11:18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14E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20191030_05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DA3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04B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-32.1355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864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12.25933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0D83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0197BBAB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2106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2019-10-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9B440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11:39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E99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20191030_06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419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2CF9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-32.136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349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12.21335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0A95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0420ED87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31D0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11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D639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08:52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300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20191104_01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1F6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97FA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-31.6511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239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8.348142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520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2/2/2</w:t>
            </w:r>
          </w:p>
        </w:tc>
      </w:tr>
      <w:tr w:rsidR="00F61EC2" w:rsidRPr="00F61EC2" w14:paraId="3C011FFE" w14:textId="77777777" w:rsidTr="00B556B2"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07BD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11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EA9A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16:19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E30B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20191104_02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19AE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E54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-31.6292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B00F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8.315558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EC1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1/1/1</w:t>
            </w:r>
          </w:p>
        </w:tc>
      </w:tr>
      <w:tr w:rsidR="00F61EC2" w:rsidRPr="00F61EC2" w14:paraId="5EC4189C" w14:textId="77777777" w:rsidTr="00B556B2">
        <w:tc>
          <w:tcPr>
            <w:tcW w:w="10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289F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11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0AF8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07:24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9034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20191106_01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9F901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MN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543C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-32.7322</w:t>
            </w:r>
          </w:p>
        </w:tc>
        <w:tc>
          <w:tcPr>
            <w:tcW w:w="10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567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14.57392</w:t>
            </w:r>
          </w:p>
        </w:tc>
        <w:tc>
          <w:tcPr>
            <w:tcW w:w="1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024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  <w:tr w:rsidR="00F61EC2" w:rsidRPr="00F61EC2" w14:paraId="32BA7FBF" w14:textId="77777777" w:rsidTr="00B556B2"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10911" w14:textId="77777777" w:rsidR="00F61EC2" w:rsidRPr="00F61EC2" w:rsidRDefault="009B3298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lastRenderedPageBreak/>
              <w:t>2019-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11</w:t>
            </w: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</w:t>
            </w:r>
            <w:r w:rsidR="00F61EC2"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59655" w14:textId="77777777" w:rsidR="00F61EC2" w:rsidRPr="00F61EC2" w:rsidRDefault="00F61EC2" w:rsidP="00597D6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16:01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52DD2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20191106_02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B9D58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UBAL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9FFA76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-33.2495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82AE7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15.93817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2B5F0" w14:textId="77777777" w:rsidR="00F61EC2" w:rsidRPr="00F61EC2" w:rsidRDefault="00F61EC2" w:rsidP="00597D64">
            <w:pPr>
              <w:spacing w:line="360" w:lineRule="auto"/>
              <w:contextualSpacing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 w:rsidRPr="00F61EC2"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1/1/2</w:t>
            </w:r>
          </w:p>
        </w:tc>
      </w:tr>
    </w:tbl>
    <w:p w14:paraId="37C387C5" w14:textId="77777777" w:rsidR="00F61EC2" w:rsidRDefault="00F61EC2" w:rsidP="00597D64">
      <w:pPr>
        <w:spacing w:line="360" w:lineRule="auto"/>
        <w:contextualSpacing/>
        <w:rPr>
          <w:rFonts w:ascii="Times New Roman" w:hAnsi="Times New Roman" w:cs="Times New Roman"/>
          <w:i/>
          <w:iCs/>
          <w:sz w:val="16"/>
          <w:szCs w:val="16"/>
        </w:rPr>
      </w:pPr>
    </w:p>
    <w:p w14:paraId="7CA0E582" w14:textId="77777777" w:rsidR="00EF5DCF" w:rsidRDefault="00EF5DCF" w:rsidP="00597D64">
      <w:pPr>
        <w:spacing w:line="360" w:lineRule="auto"/>
        <w:contextualSpacing/>
        <w:rPr>
          <w:rFonts w:ascii="Times New Roman" w:hAnsi="Times New Roman" w:cs="Times New Roman"/>
          <w:i/>
          <w:iCs/>
          <w:sz w:val="16"/>
          <w:szCs w:val="16"/>
        </w:rPr>
      </w:pPr>
    </w:p>
    <w:p w14:paraId="580EE343" w14:textId="77777777" w:rsidR="00D81EB4" w:rsidRDefault="00D81EB4" w:rsidP="00597D64">
      <w:pPr>
        <w:spacing w:line="360" w:lineRule="auto"/>
        <w:contextualSpacing/>
        <w:rPr>
          <w:rFonts w:ascii="Times New Roman" w:hAnsi="Times New Roman" w:cs="Times New Roman"/>
          <w:i/>
          <w:iCs/>
          <w:sz w:val="16"/>
          <w:szCs w:val="16"/>
        </w:rPr>
      </w:pPr>
    </w:p>
    <w:p w14:paraId="221316B9" w14:textId="77777777" w:rsidR="00D81EB4" w:rsidRDefault="00D81EB4" w:rsidP="00597D64">
      <w:pPr>
        <w:spacing w:line="360" w:lineRule="auto"/>
        <w:contextualSpacing/>
        <w:rPr>
          <w:rFonts w:ascii="Times New Roman" w:hAnsi="Times New Roman" w:cs="Times New Roman"/>
          <w:i/>
          <w:iCs/>
          <w:sz w:val="16"/>
          <w:szCs w:val="16"/>
        </w:rPr>
      </w:pPr>
    </w:p>
    <w:p w14:paraId="00FF6162" w14:textId="77777777" w:rsidR="00D81EB4" w:rsidRDefault="00D81EB4" w:rsidP="00597D64">
      <w:pPr>
        <w:spacing w:line="360" w:lineRule="auto"/>
        <w:contextualSpacing/>
        <w:rPr>
          <w:rFonts w:ascii="Times New Roman" w:hAnsi="Times New Roman" w:cs="Times New Roman"/>
          <w:i/>
          <w:iCs/>
          <w:sz w:val="16"/>
          <w:szCs w:val="16"/>
        </w:rPr>
      </w:pPr>
    </w:p>
    <w:p w14:paraId="427E01D4" w14:textId="77777777" w:rsidR="00D81EB4" w:rsidRDefault="00D81EB4" w:rsidP="00597D64">
      <w:pPr>
        <w:spacing w:line="360" w:lineRule="auto"/>
        <w:contextualSpacing/>
        <w:rPr>
          <w:rFonts w:ascii="Times New Roman" w:hAnsi="Times New Roman" w:cs="Times New Roman"/>
          <w:i/>
          <w:iCs/>
          <w:sz w:val="16"/>
          <w:szCs w:val="16"/>
        </w:rPr>
      </w:pPr>
    </w:p>
    <w:p w14:paraId="3FB0331B" w14:textId="77777777" w:rsidR="00D81EB4" w:rsidRDefault="00D81EB4" w:rsidP="00597D64">
      <w:pPr>
        <w:spacing w:line="360" w:lineRule="auto"/>
        <w:contextualSpacing/>
        <w:rPr>
          <w:rFonts w:ascii="Times New Roman" w:hAnsi="Times New Roman" w:cs="Times New Roman"/>
          <w:i/>
          <w:iCs/>
          <w:sz w:val="16"/>
          <w:szCs w:val="16"/>
        </w:rPr>
      </w:pPr>
    </w:p>
    <w:p w14:paraId="1FEC9956" w14:textId="77777777" w:rsidR="00D81EB4" w:rsidRPr="00F61EC2" w:rsidRDefault="00D81EB4" w:rsidP="00597D64">
      <w:pPr>
        <w:spacing w:line="360" w:lineRule="auto"/>
        <w:contextualSpacing/>
        <w:rPr>
          <w:rFonts w:ascii="Times New Roman" w:hAnsi="Times New Roman" w:cs="Times New Roman"/>
          <w:i/>
          <w:iCs/>
          <w:sz w:val="16"/>
          <w:szCs w:val="16"/>
        </w:rPr>
      </w:pPr>
    </w:p>
    <w:p w14:paraId="4BB6A1C5" w14:textId="0A8E20AE" w:rsidR="00E00932" w:rsidRDefault="00D973C4" w:rsidP="0097693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4014DD" wp14:editId="77DA3E1F">
            <wp:extent cx="5627370" cy="5576570"/>
            <wp:effectExtent l="0" t="0" r="0" b="5080"/>
            <wp:docPr id="1203539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7F96" w14:textId="77777777" w:rsidR="00D973C4" w:rsidRDefault="00D973C4" w:rsidP="00D973C4">
      <w:pPr>
        <w:spacing w:line="360" w:lineRule="auto"/>
        <w:rPr>
          <w:rFonts w:ascii="Times New Roman" w:hAnsi="Times New Roman" w:cs="Times New Roman"/>
          <w:noProof/>
          <w:lang w:val="en-GB" w:eastAsia="en-GB"/>
        </w:rPr>
      </w:pPr>
      <w:r w:rsidRPr="00CE74DE">
        <w:rPr>
          <w:rFonts w:ascii="Times New Roman" w:hAnsi="Times New Roman" w:cs="Times New Roman"/>
          <w:b/>
          <w:bCs/>
          <w:noProof/>
          <w:lang w:val="en-GB" w:eastAsia="en-GB"/>
        </w:rPr>
        <w:t>F</w:t>
      </w:r>
      <w:r>
        <w:rPr>
          <w:rFonts w:ascii="Times New Roman" w:hAnsi="Times New Roman" w:cs="Times New Roman"/>
          <w:b/>
          <w:bCs/>
          <w:noProof/>
          <w:lang w:val="en-GB" w:eastAsia="en-GB"/>
        </w:rPr>
        <w:t>ig</w:t>
      </w:r>
      <w:r w:rsidRPr="007652BF">
        <w:rPr>
          <w:rFonts w:ascii="Times New Roman" w:hAnsi="Times New Roman" w:cs="Times New Roman"/>
          <w:b/>
          <w:bCs/>
          <w:noProof/>
          <w:lang w:val="en-GB" w:eastAsia="en-GB"/>
        </w:rPr>
        <w:t>ure S1.</w:t>
      </w:r>
      <w:r w:rsidRPr="007652BF">
        <w:rPr>
          <w:rFonts w:ascii="Times New Roman" w:hAnsi="Times New Roman" w:cs="Times New Roman"/>
          <w:noProof/>
          <w:lang w:val="en-GB" w:eastAsia="en-GB"/>
        </w:rPr>
        <w:t xml:space="preserve">  Long-Term Spectr</w:t>
      </w:r>
      <w:r>
        <w:rPr>
          <w:rFonts w:ascii="Times New Roman" w:hAnsi="Times New Roman" w:cs="Times New Roman"/>
          <w:noProof/>
          <w:lang w:val="en-GB" w:eastAsia="en-GB"/>
        </w:rPr>
        <w:t>al Average</w:t>
      </w:r>
      <w:r w:rsidRPr="007652BF">
        <w:rPr>
          <w:rFonts w:ascii="Times New Roman" w:hAnsi="Times New Roman" w:cs="Times New Roman"/>
          <w:noProof/>
          <w:lang w:val="en-GB" w:eastAsia="en-GB"/>
        </w:rPr>
        <w:t xml:space="preserve"> (LTSA) showing the complete set of sounds recorded </w:t>
      </w:r>
      <w:r>
        <w:rPr>
          <w:rFonts w:ascii="Times New Roman" w:hAnsi="Times New Roman" w:cs="Times New Roman"/>
          <w:noProof/>
          <w:lang w:val="en-GB" w:eastAsia="en-GB"/>
        </w:rPr>
        <w:t>by</w:t>
      </w:r>
      <w:r w:rsidRPr="007652BF">
        <w:rPr>
          <w:rFonts w:ascii="Times New Roman" w:hAnsi="Times New Roman" w:cs="Times New Roman"/>
          <w:noProof/>
          <w:lang w:val="en-GB" w:eastAsia="en-GB"/>
        </w:rPr>
        <w:t xml:space="preserve"> the east and west moorings at Vema Seamount during October and Novermber 2019. Daily cycles in reef noise are clearly obvious as well as periods of </w:t>
      </w:r>
      <w:r>
        <w:rPr>
          <w:rFonts w:ascii="Times New Roman" w:hAnsi="Times New Roman" w:cs="Times New Roman"/>
          <w:noProof/>
          <w:lang w:val="en-GB" w:eastAsia="en-GB"/>
        </w:rPr>
        <w:t>high amplitude ship noise</w:t>
      </w:r>
      <w:r w:rsidRPr="007652BF">
        <w:rPr>
          <w:rFonts w:ascii="Times New Roman" w:hAnsi="Times New Roman" w:cs="Times New Roman"/>
          <w:noProof/>
          <w:lang w:val="en-GB" w:eastAsia="en-GB"/>
        </w:rPr>
        <w:t>.</w:t>
      </w:r>
    </w:p>
    <w:p w14:paraId="761DAE35" w14:textId="77777777" w:rsidR="00D973C4" w:rsidRDefault="00D973C4" w:rsidP="00976933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575C61C1" w14:textId="77777777" w:rsidR="00D973C4" w:rsidRDefault="00D973C4" w:rsidP="00976933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601F524D" w14:textId="70703909" w:rsidR="00D973C4" w:rsidRDefault="00653B9C" w:rsidP="00976933">
      <w:pPr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1C48F8E5" wp14:editId="36812EF3">
            <wp:extent cx="4582160" cy="5727700"/>
            <wp:effectExtent l="0" t="0" r="8890" b="6350"/>
            <wp:docPr id="5344222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A1D5" w14:textId="77777777" w:rsidR="00653B9C" w:rsidRDefault="00653B9C" w:rsidP="00976933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40C43251" w14:textId="72C3E350" w:rsidR="00653B9C" w:rsidRDefault="00653B9C" w:rsidP="00976933">
      <w:pPr>
        <w:spacing w:line="360" w:lineRule="auto"/>
        <w:rPr>
          <w:rFonts w:ascii="Times New Roman" w:hAnsi="Times New Roman" w:cs="Times New Roman"/>
          <w:lang w:val="en-GB"/>
        </w:rPr>
      </w:pPr>
      <w:r w:rsidRPr="00CE74DE"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/>
          <w:b/>
          <w:bCs/>
        </w:rPr>
        <w:t>ig</w:t>
      </w:r>
      <w:r w:rsidRPr="007652BF">
        <w:rPr>
          <w:rFonts w:ascii="Times New Roman" w:hAnsi="Times New Roman" w:cs="Times New Roman"/>
          <w:b/>
          <w:bCs/>
        </w:rPr>
        <w:t>ure S2.</w:t>
      </w:r>
      <w:r w:rsidRPr="007652BF">
        <w:rPr>
          <w:rFonts w:ascii="Times New Roman" w:hAnsi="Times New Roman" w:cs="Times New Roman"/>
        </w:rPr>
        <w:t xml:space="preserve">  Diel patterns of occurrence of </w:t>
      </w:r>
      <w:r>
        <w:rPr>
          <w:rFonts w:ascii="Times New Roman" w:hAnsi="Times New Roman" w:cs="Times New Roman"/>
        </w:rPr>
        <w:t>dominant</w:t>
      </w:r>
      <w:r w:rsidRPr="007652BF">
        <w:rPr>
          <w:rFonts w:ascii="Times New Roman" w:hAnsi="Times New Roman" w:cs="Times New Roman"/>
        </w:rPr>
        <w:t xml:space="preserve"> whale </w:t>
      </w:r>
      <w:r>
        <w:rPr>
          <w:rFonts w:ascii="Times New Roman" w:hAnsi="Times New Roman" w:cs="Times New Roman"/>
        </w:rPr>
        <w:t>calls</w:t>
      </w:r>
      <w:r w:rsidRPr="007652BF">
        <w:rPr>
          <w:rFonts w:ascii="Times New Roman" w:hAnsi="Times New Roman" w:cs="Times New Roman"/>
        </w:rPr>
        <w:t xml:space="preserve"> detected and close boat </w:t>
      </w:r>
      <w:r>
        <w:rPr>
          <w:rFonts w:ascii="Times New Roman" w:hAnsi="Times New Roman" w:cs="Times New Roman"/>
        </w:rPr>
        <w:t>noise</w:t>
      </w:r>
      <w:r w:rsidRPr="007652BF">
        <w:rPr>
          <w:rFonts w:ascii="Times New Roman" w:hAnsi="Times New Roman" w:cs="Times New Roman"/>
        </w:rPr>
        <w:t xml:space="preserve"> over the duration of the deployment of two </w:t>
      </w:r>
      <w:proofErr w:type="spellStart"/>
      <w:r w:rsidRPr="007652BF">
        <w:rPr>
          <w:rFonts w:ascii="Times New Roman" w:hAnsi="Times New Roman" w:cs="Times New Roman"/>
        </w:rPr>
        <w:t>Sound</w:t>
      </w:r>
      <w:r>
        <w:rPr>
          <w:rFonts w:ascii="Times New Roman" w:hAnsi="Times New Roman" w:cs="Times New Roman"/>
        </w:rPr>
        <w:t>T</w:t>
      </w:r>
      <w:r w:rsidRPr="007652BF">
        <w:rPr>
          <w:rFonts w:ascii="Times New Roman" w:hAnsi="Times New Roman" w:cs="Times New Roman"/>
        </w:rPr>
        <w:t>rap</w:t>
      </w:r>
      <w:proofErr w:type="spellEnd"/>
      <w:r w:rsidRPr="007652BF">
        <w:rPr>
          <w:rFonts w:ascii="Times New Roman" w:hAnsi="Times New Roman" w:cs="Times New Roman"/>
        </w:rPr>
        <w:t xml:space="preserve"> hydrophones on the western (left panels) and eastern (right panels) sides of </w:t>
      </w:r>
      <w:proofErr w:type="spellStart"/>
      <w:r w:rsidRPr="007652BF">
        <w:rPr>
          <w:rFonts w:ascii="Times New Roman" w:hAnsi="Times New Roman" w:cs="Times New Roman"/>
        </w:rPr>
        <w:t>Vema</w:t>
      </w:r>
      <w:proofErr w:type="spellEnd"/>
      <w:r w:rsidRPr="007652BF">
        <w:rPr>
          <w:rFonts w:ascii="Times New Roman" w:hAnsi="Times New Roman" w:cs="Times New Roman"/>
        </w:rPr>
        <w:t xml:space="preserve"> Seamount during October and November 2019. Data calculated as </w:t>
      </w:r>
      <w:r>
        <w:rPr>
          <w:rFonts w:ascii="Times New Roman" w:hAnsi="Times New Roman" w:cs="Times New Roman"/>
        </w:rPr>
        <w:t xml:space="preserve">a </w:t>
      </w:r>
      <w:r w:rsidRPr="007652BF">
        <w:rPr>
          <w:rFonts w:ascii="Times New Roman" w:hAnsi="Times New Roman" w:cs="Times New Roman"/>
        </w:rPr>
        <w:t>proportion of detection positive minutes over a day (subsampled at 1 minute every 5</w:t>
      </w:r>
      <w:r>
        <w:rPr>
          <w:rFonts w:ascii="Times New Roman" w:hAnsi="Times New Roman" w:cs="Times New Roman"/>
        </w:rPr>
        <w:t>)</w:t>
      </w:r>
      <w:r w:rsidRPr="007652BF">
        <w:rPr>
          <w:rFonts w:ascii="Times New Roman" w:hAnsi="Times New Roman" w:cs="Times New Roman"/>
        </w:rPr>
        <w:t xml:space="preserve"> and plotted as a </w:t>
      </w:r>
      <w:r>
        <w:rPr>
          <w:rFonts w:ascii="Times New Roman" w:hAnsi="Times New Roman" w:cs="Times New Roman"/>
        </w:rPr>
        <w:t>l</w:t>
      </w:r>
      <w:r w:rsidRPr="007652BF">
        <w:rPr>
          <w:rFonts w:ascii="Times New Roman" w:hAnsi="Times New Roman" w:cs="Times New Roman"/>
        </w:rPr>
        <w:t>oess smoothed curve.</w:t>
      </w:r>
    </w:p>
    <w:p w14:paraId="6493CC1C" w14:textId="77777777" w:rsidR="00653B9C" w:rsidRDefault="00653B9C" w:rsidP="00976933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75DDCE4D" w14:textId="77777777" w:rsidR="00653B9C" w:rsidRDefault="00653B9C" w:rsidP="00976933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163B1D07" w14:textId="77777777" w:rsidR="00C52509" w:rsidRDefault="00C52509" w:rsidP="00976933">
      <w:pPr>
        <w:spacing w:line="36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1D94CD75" wp14:editId="709AC563">
            <wp:extent cx="5717540" cy="5717540"/>
            <wp:effectExtent l="0" t="0" r="0" b="0"/>
            <wp:docPr id="922895958" name="Picture 3" descr="A whale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95958" name="Picture 3" descr="A whale in the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846DC" w14:textId="77777777" w:rsidR="00C52509" w:rsidRDefault="00C52509" w:rsidP="00976933">
      <w:pPr>
        <w:spacing w:line="360" w:lineRule="auto"/>
        <w:rPr>
          <w:rFonts w:ascii="Times New Roman" w:hAnsi="Times New Roman" w:cs="Times New Roman"/>
          <w:lang w:val="en-GB"/>
        </w:rPr>
      </w:pPr>
    </w:p>
    <w:p w14:paraId="382EE693" w14:textId="77777777" w:rsidR="00C52509" w:rsidRDefault="00C52509" w:rsidP="00976933">
      <w:pPr>
        <w:spacing w:line="360" w:lineRule="auto"/>
        <w:rPr>
          <w:rFonts w:ascii="Times New Roman" w:hAnsi="Times New Roman" w:cs="Times New Roman"/>
        </w:rPr>
      </w:pPr>
      <w:r w:rsidRPr="001152C1">
        <w:rPr>
          <w:rFonts w:ascii="Times New Roman" w:hAnsi="Times New Roman" w:cs="Times New Roman"/>
          <w:b/>
          <w:bCs/>
        </w:rPr>
        <w:t>Figure S3.</w:t>
      </w:r>
      <w:r>
        <w:rPr>
          <w:rFonts w:ascii="Times New Roman" w:hAnsi="Times New Roman" w:cs="Times New Roman"/>
        </w:rPr>
        <w:t xml:space="preserve"> Photographs of whales identified off the western shelf of South Africa during a cruise to </w:t>
      </w:r>
      <w:proofErr w:type="spellStart"/>
      <w:r>
        <w:rPr>
          <w:rFonts w:ascii="Times New Roman" w:hAnsi="Times New Roman" w:cs="Times New Roman"/>
        </w:rPr>
        <w:t>Vema</w:t>
      </w:r>
      <w:proofErr w:type="spellEnd"/>
      <w:r>
        <w:rPr>
          <w:rFonts w:ascii="Times New Roman" w:hAnsi="Times New Roman" w:cs="Times New Roman"/>
        </w:rPr>
        <w:t xml:space="preserve"> Seamount during Oct-Nov 2019.</w:t>
      </w:r>
    </w:p>
    <w:p w14:paraId="70E10FF5" w14:textId="77777777" w:rsidR="00B203C6" w:rsidRDefault="00B203C6" w:rsidP="00976933">
      <w:pPr>
        <w:spacing w:line="360" w:lineRule="auto"/>
        <w:rPr>
          <w:rFonts w:ascii="Times New Roman" w:hAnsi="Times New Roman" w:cs="Times New Roman"/>
        </w:rPr>
      </w:pPr>
    </w:p>
    <w:p w14:paraId="6E78619E" w14:textId="77777777" w:rsidR="00653B9C" w:rsidRPr="00686AEB" w:rsidRDefault="00653B9C" w:rsidP="00B203C6">
      <w:pPr>
        <w:spacing w:line="360" w:lineRule="auto"/>
        <w:rPr>
          <w:rFonts w:ascii="Times New Roman" w:hAnsi="Times New Roman" w:cs="Times New Roman"/>
          <w:lang w:val="en-GB"/>
        </w:rPr>
      </w:pPr>
    </w:p>
    <w:sectPr w:rsidR="00653B9C" w:rsidRPr="00686AEB" w:rsidSect="00686AEB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DAED6" w14:textId="77777777" w:rsidR="005C1EBE" w:rsidRDefault="005C1EBE" w:rsidP="00AA168F">
      <w:pPr>
        <w:spacing w:after="0" w:line="240" w:lineRule="auto"/>
      </w:pPr>
      <w:r>
        <w:separator/>
      </w:r>
    </w:p>
  </w:endnote>
  <w:endnote w:type="continuationSeparator" w:id="0">
    <w:p w14:paraId="083805C7" w14:textId="77777777" w:rsidR="005C1EBE" w:rsidRDefault="005C1EBE" w:rsidP="00AA1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77500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66E021" w14:textId="77777777" w:rsidR="008B310C" w:rsidRDefault="008B31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14:paraId="67B12B73" w14:textId="77777777" w:rsidR="008B310C" w:rsidRDefault="008B31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18664" w14:textId="77777777" w:rsidR="005C1EBE" w:rsidRDefault="005C1EBE" w:rsidP="00AA168F">
      <w:pPr>
        <w:spacing w:after="0" w:line="240" w:lineRule="auto"/>
      </w:pPr>
      <w:r>
        <w:separator/>
      </w:r>
    </w:p>
  </w:footnote>
  <w:footnote w:type="continuationSeparator" w:id="0">
    <w:p w14:paraId="2A90C63D" w14:textId="77777777" w:rsidR="005C1EBE" w:rsidRDefault="005C1EBE" w:rsidP="00AA1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C0F23"/>
    <w:multiLevelType w:val="hybridMultilevel"/>
    <w:tmpl w:val="19E84D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2626D7"/>
    <w:multiLevelType w:val="hybridMultilevel"/>
    <w:tmpl w:val="8458C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E3657"/>
    <w:multiLevelType w:val="hybridMultilevel"/>
    <w:tmpl w:val="B7BAFB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F0DBC"/>
    <w:multiLevelType w:val="hybridMultilevel"/>
    <w:tmpl w:val="7FB837F6"/>
    <w:lvl w:ilvl="0" w:tplc="D130C7A4">
      <w:numFmt w:val="bullet"/>
      <w:lvlText w:val=""/>
      <w:lvlJc w:val="left"/>
      <w:pPr>
        <w:ind w:left="1212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" w15:restartNumberingAfterBreak="0">
    <w:nsid w:val="60C35F8E"/>
    <w:multiLevelType w:val="hybridMultilevel"/>
    <w:tmpl w:val="72549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545742">
    <w:abstractNumId w:val="1"/>
  </w:num>
  <w:num w:numId="2" w16cid:durableId="1563716685">
    <w:abstractNumId w:val="4"/>
  </w:num>
  <w:num w:numId="3" w16cid:durableId="813910271">
    <w:abstractNumId w:val="2"/>
  </w:num>
  <w:num w:numId="4" w16cid:durableId="1144083474">
    <w:abstractNumId w:val="3"/>
  </w:num>
  <w:num w:numId="5" w16cid:durableId="274289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attachedTemplate r:id="rId1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E0MTM2MzQxszAwMzVT0lEKTi0uzszPAykwqwUA7oz/jiwAAAA="/>
  </w:docVars>
  <w:rsids>
    <w:rsidRoot w:val="00AE03C1"/>
    <w:rsid w:val="00004729"/>
    <w:rsid w:val="00004F09"/>
    <w:rsid w:val="00005896"/>
    <w:rsid w:val="00006433"/>
    <w:rsid w:val="000137CE"/>
    <w:rsid w:val="00013EBE"/>
    <w:rsid w:val="000145CA"/>
    <w:rsid w:val="00014CFF"/>
    <w:rsid w:val="0001564D"/>
    <w:rsid w:val="00024B2C"/>
    <w:rsid w:val="00025316"/>
    <w:rsid w:val="00025887"/>
    <w:rsid w:val="00026FE2"/>
    <w:rsid w:val="0003097A"/>
    <w:rsid w:val="0003152C"/>
    <w:rsid w:val="00033B4A"/>
    <w:rsid w:val="00033E22"/>
    <w:rsid w:val="0003541F"/>
    <w:rsid w:val="000357DE"/>
    <w:rsid w:val="000403DB"/>
    <w:rsid w:val="00042C01"/>
    <w:rsid w:val="00042D89"/>
    <w:rsid w:val="000433A3"/>
    <w:rsid w:val="0004360E"/>
    <w:rsid w:val="00044740"/>
    <w:rsid w:val="00046153"/>
    <w:rsid w:val="0004639F"/>
    <w:rsid w:val="000475C0"/>
    <w:rsid w:val="000508CA"/>
    <w:rsid w:val="000545A3"/>
    <w:rsid w:val="00054D2E"/>
    <w:rsid w:val="00054E52"/>
    <w:rsid w:val="00055674"/>
    <w:rsid w:val="000559E1"/>
    <w:rsid w:val="00057052"/>
    <w:rsid w:val="0006040E"/>
    <w:rsid w:val="000651AA"/>
    <w:rsid w:val="000731A3"/>
    <w:rsid w:val="00074053"/>
    <w:rsid w:val="000749B2"/>
    <w:rsid w:val="00074E47"/>
    <w:rsid w:val="000812D4"/>
    <w:rsid w:val="00083660"/>
    <w:rsid w:val="00085C57"/>
    <w:rsid w:val="00092148"/>
    <w:rsid w:val="00093BDE"/>
    <w:rsid w:val="0009442E"/>
    <w:rsid w:val="00094E88"/>
    <w:rsid w:val="00094F1C"/>
    <w:rsid w:val="0009573B"/>
    <w:rsid w:val="00097D9E"/>
    <w:rsid w:val="000A0826"/>
    <w:rsid w:val="000A3146"/>
    <w:rsid w:val="000A4964"/>
    <w:rsid w:val="000A5550"/>
    <w:rsid w:val="000A7EE5"/>
    <w:rsid w:val="000B0923"/>
    <w:rsid w:val="000B31BB"/>
    <w:rsid w:val="000B6265"/>
    <w:rsid w:val="000B7DC9"/>
    <w:rsid w:val="000C0985"/>
    <w:rsid w:val="000C258F"/>
    <w:rsid w:val="000C4A27"/>
    <w:rsid w:val="000C4A47"/>
    <w:rsid w:val="000C569A"/>
    <w:rsid w:val="000C5A0B"/>
    <w:rsid w:val="000C6709"/>
    <w:rsid w:val="000C76BB"/>
    <w:rsid w:val="000D0B0C"/>
    <w:rsid w:val="000D0EB5"/>
    <w:rsid w:val="000D1ADC"/>
    <w:rsid w:val="000D456C"/>
    <w:rsid w:val="000D5386"/>
    <w:rsid w:val="000D5653"/>
    <w:rsid w:val="000E0265"/>
    <w:rsid w:val="000E02AA"/>
    <w:rsid w:val="000E0CE3"/>
    <w:rsid w:val="000E5F4A"/>
    <w:rsid w:val="000F70AE"/>
    <w:rsid w:val="000F7CBE"/>
    <w:rsid w:val="00100A23"/>
    <w:rsid w:val="00102062"/>
    <w:rsid w:val="00111673"/>
    <w:rsid w:val="00112B64"/>
    <w:rsid w:val="001141AF"/>
    <w:rsid w:val="00114679"/>
    <w:rsid w:val="001152C1"/>
    <w:rsid w:val="00115D45"/>
    <w:rsid w:val="0011625D"/>
    <w:rsid w:val="00116647"/>
    <w:rsid w:val="00117601"/>
    <w:rsid w:val="00117B90"/>
    <w:rsid w:val="00121748"/>
    <w:rsid w:val="00124125"/>
    <w:rsid w:val="00124EB5"/>
    <w:rsid w:val="00124FF4"/>
    <w:rsid w:val="00125978"/>
    <w:rsid w:val="00125B79"/>
    <w:rsid w:val="0012615B"/>
    <w:rsid w:val="00127440"/>
    <w:rsid w:val="0012744D"/>
    <w:rsid w:val="001325D9"/>
    <w:rsid w:val="00133E9C"/>
    <w:rsid w:val="00134F8D"/>
    <w:rsid w:val="00135A35"/>
    <w:rsid w:val="0014258F"/>
    <w:rsid w:val="001434D1"/>
    <w:rsid w:val="0014386A"/>
    <w:rsid w:val="001463A5"/>
    <w:rsid w:val="001464D7"/>
    <w:rsid w:val="00147714"/>
    <w:rsid w:val="00152147"/>
    <w:rsid w:val="00152281"/>
    <w:rsid w:val="001528CA"/>
    <w:rsid w:val="00152F0B"/>
    <w:rsid w:val="00155B72"/>
    <w:rsid w:val="001646AE"/>
    <w:rsid w:val="001675C0"/>
    <w:rsid w:val="0017079B"/>
    <w:rsid w:val="0017220C"/>
    <w:rsid w:val="00172B48"/>
    <w:rsid w:val="00174546"/>
    <w:rsid w:val="00174D1F"/>
    <w:rsid w:val="001750CF"/>
    <w:rsid w:val="001768FE"/>
    <w:rsid w:val="00176CBD"/>
    <w:rsid w:val="001776DE"/>
    <w:rsid w:val="00185017"/>
    <w:rsid w:val="0019095B"/>
    <w:rsid w:val="00190D86"/>
    <w:rsid w:val="00190DA3"/>
    <w:rsid w:val="00194E40"/>
    <w:rsid w:val="00194F46"/>
    <w:rsid w:val="00196C67"/>
    <w:rsid w:val="001A1757"/>
    <w:rsid w:val="001A178B"/>
    <w:rsid w:val="001A3C99"/>
    <w:rsid w:val="001A3D3B"/>
    <w:rsid w:val="001A5A63"/>
    <w:rsid w:val="001B1049"/>
    <w:rsid w:val="001B1889"/>
    <w:rsid w:val="001B4280"/>
    <w:rsid w:val="001B6982"/>
    <w:rsid w:val="001B7C7A"/>
    <w:rsid w:val="001C099B"/>
    <w:rsid w:val="001C4F3E"/>
    <w:rsid w:val="001C6567"/>
    <w:rsid w:val="001D082A"/>
    <w:rsid w:val="001D2179"/>
    <w:rsid w:val="001D2E84"/>
    <w:rsid w:val="001D4005"/>
    <w:rsid w:val="001D4BC1"/>
    <w:rsid w:val="001E5646"/>
    <w:rsid w:val="001F1638"/>
    <w:rsid w:val="001F190D"/>
    <w:rsid w:val="001F30C8"/>
    <w:rsid w:val="001F4ED3"/>
    <w:rsid w:val="001F5F3B"/>
    <w:rsid w:val="001F604F"/>
    <w:rsid w:val="00201C9F"/>
    <w:rsid w:val="00203DD1"/>
    <w:rsid w:val="002047EE"/>
    <w:rsid w:val="00205458"/>
    <w:rsid w:val="00206279"/>
    <w:rsid w:val="002064AE"/>
    <w:rsid w:val="00207A75"/>
    <w:rsid w:val="00210F0B"/>
    <w:rsid w:val="002121CD"/>
    <w:rsid w:val="00220170"/>
    <w:rsid w:val="00221FEA"/>
    <w:rsid w:val="00222F87"/>
    <w:rsid w:val="00223B6F"/>
    <w:rsid w:val="00223FEF"/>
    <w:rsid w:val="00224360"/>
    <w:rsid w:val="00225882"/>
    <w:rsid w:val="002258A8"/>
    <w:rsid w:val="00227ABD"/>
    <w:rsid w:val="002300BA"/>
    <w:rsid w:val="0023074B"/>
    <w:rsid w:val="002345DC"/>
    <w:rsid w:val="002368E4"/>
    <w:rsid w:val="00236D2F"/>
    <w:rsid w:val="002441DA"/>
    <w:rsid w:val="0024469B"/>
    <w:rsid w:val="00246C41"/>
    <w:rsid w:val="002512AE"/>
    <w:rsid w:val="00252AD3"/>
    <w:rsid w:val="00253DB2"/>
    <w:rsid w:val="00254F0B"/>
    <w:rsid w:val="00256A88"/>
    <w:rsid w:val="00261B9C"/>
    <w:rsid w:val="002625FD"/>
    <w:rsid w:val="00263322"/>
    <w:rsid w:val="0026509B"/>
    <w:rsid w:val="0026543D"/>
    <w:rsid w:val="002678CD"/>
    <w:rsid w:val="002702CF"/>
    <w:rsid w:val="00272F60"/>
    <w:rsid w:val="002746B9"/>
    <w:rsid w:val="0027472C"/>
    <w:rsid w:val="00281595"/>
    <w:rsid w:val="00281F6F"/>
    <w:rsid w:val="00282432"/>
    <w:rsid w:val="0028443C"/>
    <w:rsid w:val="00284CED"/>
    <w:rsid w:val="002879D3"/>
    <w:rsid w:val="00287A60"/>
    <w:rsid w:val="002939F2"/>
    <w:rsid w:val="00294274"/>
    <w:rsid w:val="00295D6D"/>
    <w:rsid w:val="002964B5"/>
    <w:rsid w:val="002A18D8"/>
    <w:rsid w:val="002A1BB6"/>
    <w:rsid w:val="002A3AC4"/>
    <w:rsid w:val="002A49CD"/>
    <w:rsid w:val="002A6318"/>
    <w:rsid w:val="002A6B64"/>
    <w:rsid w:val="002B03AB"/>
    <w:rsid w:val="002B1554"/>
    <w:rsid w:val="002B7DAF"/>
    <w:rsid w:val="002C114C"/>
    <w:rsid w:val="002C2D4B"/>
    <w:rsid w:val="002C3F5A"/>
    <w:rsid w:val="002C5125"/>
    <w:rsid w:val="002C6849"/>
    <w:rsid w:val="002D51CA"/>
    <w:rsid w:val="002D6E06"/>
    <w:rsid w:val="002D6ED9"/>
    <w:rsid w:val="002D7108"/>
    <w:rsid w:val="002D7A14"/>
    <w:rsid w:val="002F1651"/>
    <w:rsid w:val="002F1A80"/>
    <w:rsid w:val="002F7100"/>
    <w:rsid w:val="00301C5B"/>
    <w:rsid w:val="00302C24"/>
    <w:rsid w:val="00303325"/>
    <w:rsid w:val="003058C7"/>
    <w:rsid w:val="00307D17"/>
    <w:rsid w:val="003132D8"/>
    <w:rsid w:val="00314863"/>
    <w:rsid w:val="00316224"/>
    <w:rsid w:val="00316B95"/>
    <w:rsid w:val="0032152F"/>
    <w:rsid w:val="0032266A"/>
    <w:rsid w:val="00323B92"/>
    <w:rsid w:val="003256C3"/>
    <w:rsid w:val="00330BE9"/>
    <w:rsid w:val="0033121C"/>
    <w:rsid w:val="00331938"/>
    <w:rsid w:val="00332CC0"/>
    <w:rsid w:val="003346E9"/>
    <w:rsid w:val="00336E5C"/>
    <w:rsid w:val="003379AF"/>
    <w:rsid w:val="00337F4E"/>
    <w:rsid w:val="0034545A"/>
    <w:rsid w:val="003478E6"/>
    <w:rsid w:val="003503F7"/>
    <w:rsid w:val="00353D01"/>
    <w:rsid w:val="003600F1"/>
    <w:rsid w:val="003613EC"/>
    <w:rsid w:val="003619D7"/>
    <w:rsid w:val="003634C5"/>
    <w:rsid w:val="003648E2"/>
    <w:rsid w:val="003652BE"/>
    <w:rsid w:val="00366BD0"/>
    <w:rsid w:val="003705A9"/>
    <w:rsid w:val="00370B9B"/>
    <w:rsid w:val="00372C1A"/>
    <w:rsid w:val="00374B63"/>
    <w:rsid w:val="00376313"/>
    <w:rsid w:val="003819D2"/>
    <w:rsid w:val="00382797"/>
    <w:rsid w:val="00383D11"/>
    <w:rsid w:val="00385C5D"/>
    <w:rsid w:val="003860E9"/>
    <w:rsid w:val="00387EDB"/>
    <w:rsid w:val="00391010"/>
    <w:rsid w:val="00392CD4"/>
    <w:rsid w:val="003938DE"/>
    <w:rsid w:val="00395FD0"/>
    <w:rsid w:val="003A1231"/>
    <w:rsid w:val="003A259C"/>
    <w:rsid w:val="003A267B"/>
    <w:rsid w:val="003A2D11"/>
    <w:rsid w:val="003A5091"/>
    <w:rsid w:val="003A7037"/>
    <w:rsid w:val="003A778F"/>
    <w:rsid w:val="003B0449"/>
    <w:rsid w:val="003B43E4"/>
    <w:rsid w:val="003B544C"/>
    <w:rsid w:val="003B6099"/>
    <w:rsid w:val="003B6B08"/>
    <w:rsid w:val="003B6F83"/>
    <w:rsid w:val="003C2043"/>
    <w:rsid w:val="003C22DC"/>
    <w:rsid w:val="003C298B"/>
    <w:rsid w:val="003C335A"/>
    <w:rsid w:val="003C63A0"/>
    <w:rsid w:val="003C6860"/>
    <w:rsid w:val="003C7311"/>
    <w:rsid w:val="003D2759"/>
    <w:rsid w:val="003D5ED1"/>
    <w:rsid w:val="003E2192"/>
    <w:rsid w:val="003E6FF0"/>
    <w:rsid w:val="003F0840"/>
    <w:rsid w:val="003F093B"/>
    <w:rsid w:val="003F4E34"/>
    <w:rsid w:val="003F7921"/>
    <w:rsid w:val="00400008"/>
    <w:rsid w:val="004045CE"/>
    <w:rsid w:val="0040721E"/>
    <w:rsid w:val="00410118"/>
    <w:rsid w:val="00411E24"/>
    <w:rsid w:val="00412766"/>
    <w:rsid w:val="004135EA"/>
    <w:rsid w:val="00414AF8"/>
    <w:rsid w:val="00420DE3"/>
    <w:rsid w:val="0042185B"/>
    <w:rsid w:val="0042402A"/>
    <w:rsid w:val="0042470D"/>
    <w:rsid w:val="00424812"/>
    <w:rsid w:val="00425391"/>
    <w:rsid w:val="00425B46"/>
    <w:rsid w:val="00425D91"/>
    <w:rsid w:val="00425F5A"/>
    <w:rsid w:val="00426C95"/>
    <w:rsid w:val="00427EAD"/>
    <w:rsid w:val="00430BC6"/>
    <w:rsid w:val="00431FB2"/>
    <w:rsid w:val="004342DA"/>
    <w:rsid w:val="00435CB2"/>
    <w:rsid w:val="004362AA"/>
    <w:rsid w:val="004367B5"/>
    <w:rsid w:val="00441FCA"/>
    <w:rsid w:val="004436D0"/>
    <w:rsid w:val="00444193"/>
    <w:rsid w:val="00451A6F"/>
    <w:rsid w:val="00456A21"/>
    <w:rsid w:val="00463ECB"/>
    <w:rsid w:val="0046421E"/>
    <w:rsid w:val="00464316"/>
    <w:rsid w:val="004652B4"/>
    <w:rsid w:val="004654A4"/>
    <w:rsid w:val="00465CBF"/>
    <w:rsid w:val="00466CF6"/>
    <w:rsid w:val="00466EE5"/>
    <w:rsid w:val="00470AB7"/>
    <w:rsid w:val="004727DE"/>
    <w:rsid w:val="00473E5E"/>
    <w:rsid w:val="004744ED"/>
    <w:rsid w:val="00477B26"/>
    <w:rsid w:val="00477DC6"/>
    <w:rsid w:val="0048066E"/>
    <w:rsid w:val="00483495"/>
    <w:rsid w:val="004870A5"/>
    <w:rsid w:val="00487689"/>
    <w:rsid w:val="0048770E"/>
    <w:rsid w:val="004908C3"/>
    <w:rsid w:val="00490DBB"/>
    <w:rsid w:val="00492D89"/>
    <w:rsid w:val="00492D92"/>
    <w:rsid w:val="00494646"/>
    <w:rsid w:val="00495507"/>
    <w:rsid w:val="00495B1D"/>
    <w:rsid w:val="0049761B"/>
    <w:rsid w:val="004A330D"/>
    <w:rsid w:val="004A73C7"/>
    <w:rsid w:val="004A7631"/>
    <w:rsid w:val="004A7C16"/>
    <w:rsid w:val="004B36DE"/>
    <w:rsid w:val="004C0119"/>
    <w:rsid w:val="004C0223"/>
    <w:rsid w:val="004C0D50"/>
    <w:rsid w:val="004C1489"/>
    <w:rsid w:val="004C4619"/>
    <w:rsid w:val="004C477E"/>
    <w:rsid w:val="004C5332"/>
    <w:rsid w:val="004D0237"/>
    <w:rsid w:val="004D0315"/>
    <w:rsid w:val="004D294C"/>
    <w:rsid w:val="004D44AD"/>
    <w:rsid w:val="004D5E77"/>
    <w:rsid w:val="004D6581"/>
    <w:rsid w:val="004D6CBD"/>
    <w:rsid w:val="004D7A1F"/>
    <w:rsid w:val="004E0D53"/>
    <w:rsid w:val="004E12BD"/>
    <w:rsid w:val="004E2BC5"/>
    <w:rsid w:val="004E307F"/>
    <w:rsid w:val="004E3618"/>
    <w:rsid w:val="004E39A6"/>
    <w:rsid w:val="004E3F55"/>
    <w:rsid w:val="004E4B23"/>
    <w:rsid w:val="004E6110"/>
    <w:rsid w:val="004E66CC"/>
    <w:rsid w:val="004E73C8"/>
    <w:rsid w:val="004F027C"/>
    <w:rsid w:val="004F29B4"/>
    <w:rsid w:val="004F2ACA"/>
    <w:rsid w:val="004F49C9"/>
    <w:rsid w:val="0050021E"/>
    <w:rsid w:val="005005C4"/>
    <w:rsid w:val="00500BD7"/>
    <w:rsid w:val="00500E04"/>
    <w:rsid w:val="005020ED"/>
    <w:rsid w:val="00502CA5"/>
    <w:rsid w:val="005031B0"/>
    <w:rsid w:val="00505AC0"/>
    <w:rsid w:val="005073B4"/>
    <w:rsid w:val="00507BF8"/>
    <w:rsid w:val="00510EED"/>
    <w:rsid w:val="00513F61"/>
    <w:rsid w:val="005141F7"/>
    <w:rsid w:val="0051536D"/>
    <w:rsid w:val="00515D0A"/>
    <w:rsid w:val="00515F7A"/>
    <w:rsid w:val="005160A5"/>
    <w:rsid w:val="00525192"/>
    <w:rsid w:val="005252AE"/>
    <w:rsid w:val="0053031D"/>
    <w:rsid w:val="0053271C"/>
    <w:rsid w:val="0053394C"/>
    <w:rsid w:val="00533E5A"/>
    <w:rsid w:val="00534A2C"/>
    <w:rsid w:val="00535AED"/>
    <w:rsid w:val="00542671"/>
    <w:rsid w:val="005428CA"/>
    <w:rsid w:val="00544940"/>
    <w:rsid w:val="00546E17"/>
    <w:rsid w:val="00547477"/>
    <w:rsid w:val="00551EEB"/>
    <w:rsid w:val="00552329"/>
    <w:rsid w:val="00552962"/>
    <w:rsid w:val="00553116"/>
    <w:rsid w:val="00553B58"/>
    <w:rsid w:val="005622DC"/>
    <w:rsid w:val="00562492"/>
    <w:rsid w:val="00562719"/>
    <w:rsid w:val="00562A26"/>
    <w:rsid w:val="00565A51"/>
    <w:rsid w:val="005670A6"/>
    <w:rsid w:val="00570DA9"/>
    <w:rsid w:val="005710EC"/>
    <w:rsid w:val="00574853"/>
    <w:rsid w:val="00574E0D"/>
    <w:rsid w:val="00575313"/>
    <w:rsid w:val="00575DBC"/>
    <w:rsid w:val="00581DA8"/>
    <w:rsid w:val="0058398E"/>
    <w:rsid w:val="005847FD"/>
    <w:rsid w:val="00584D75"/>
    <w:rsid w:val="00590290"/>
    <w:rsid w:val="00590A7E"/>
    <w:rsid w:val="00591A17"/>
    <w:rsid w:val="00591F7E"/>
    <w:rsid w:val="0059218E"/>
    <w:rsid w:val="00593368"/>
    <w:rsid w:val="0059358A"/>
    <w:rsid w:val="005937A2"/>
    <w:rsid w:val="00595068"/>
    <w:rsid w:val="00595E6E"/>
    <w:rsid w:val="00596E30"/>
    <w:rsid w:val="005977C6"/>
    <w:rsid w:val="00597D64"/>
    <w:rsid w:val="00597DC1"/>
    <w:rsid w:val="005B28D0"/>
    <w:rsid w:val="005B5DD4"/>
    <w:rsid w:val="005C1EBE"/>
    <w:rsid w:val="005C3374"/>
    <w:rsid w:val="005C3774"/>
    <w:rsid w:val="005C3C29"/>
    <w:rsid w:val="005C5BAF"/>
    <w:rsid w:val="005C657C"/>
    <w:rsid w:val="005C75E2"/>
    <w:rsid w:val="005C77D4"/>
    <w:rsid w:val="005D1069"/>
    <w:rsid w:val="005D1F39"/>
    <w:rsid w:val="005D2987"/>
    <w:rsid w:val="005D60E1"/>
    <w:rsid w:val="005D7B43"/>
    <w:rsid w:val="005E018F"/>
    <w:rsid w:val="005E2293"/>
    <w:rsid w:val="005E473A"/>
    <w:rsid w:val="005E4909"/>
    <w:rsid w:val="005E5E9B"/>
    <w:rsid w:val="005E65ED"/>
    <w:rsid w:val="005E75AA"/>
    <w:rsid w:val="005E7A2B"/>
    <w:rsid w:val="005F00CF"/>
    <w:rsid w:val="005F0B75"/>
    <w:rsid w:val="005F2235"/>
    <w:rsid w:val="006011D0"/>
    <w:rsid w:val="00603237"/>
    <w:rsid w:val="0060456A"/>
    <w:rsid w:val="006054BE"/>
    <w:rsid w:val="0060561F"/>
    <w:rsid w:val="00605A1D"/>
    <w:rsid w:val="00606735"/>
    <w:rsid w:val="006070F2"/>
    <w:rsid w:val="006132E4"/>
    <w:rsid w:val="00614F31"/>
    <w:rsid w:val="0061523A"/>
    <w:rsid w:val="00615B54"/>
    <w:rsid w:val="00621639"/>
    <w:rsid w:val="006221DE"/>
    <w:rsid w:val="006234D2"/>
    <w:rsid w:val="00626867"/>
    <w:rsid w:val="00634532"/>
    <w:rsid w:val="00635112"/>
    <w:rsid w:val="00635CC2"/>
    <w:rsid w:val="00635ED1"/>
    <w:rsid w:val="0063648B"/>
    <w:rsid w:val="00641208"/>
    <w:rsid w:val="006419F1"/>
    <w:rsid w:val="00642D71"/>
    <w:rsid w:val="00642E35"/>
    <w:rsid w:val="0064358A"/>
    <w:rsid w:val="00646760"/>
    <w:rsid w:val="006473A9"/>
    <w:rsid w:val="00652299"/>
    <w:rsid w:val="00652E33"/>
    <w:rsid w:val="006531D7"/>
    <w:rsid w:val="00653B9C"/>
    <w:rsid w:val="006565B9"/>
    <w:rsid w:val="00661637"/>
    <w:rsid w:val="006634FB"/>
    <w:rsid w:val="006665FA"/>
    <w:rsid w:val="006749D6"/>
    <w:rsid w:val="00674C49"/>
    <w:rsid w:val="006769DC"/>
    <w:rsid w:val="00677D11"/>
    <w:rsid w:val="0068278D"/>
    <w:rsid w:val="00682F68"/>
    <w:rsid w:val="006832D3"/>
    <w:rsid w:val="00683BF2"/>
    <w:rsid w:val="00684117"/>
    <w:rsid w:val="00684A68"/>
    <w:rsid w:val="006859FC"/>
    <w:rsid w:val="0068692A"/>
    <w:rsid w:val="00686AEB"/>
    <w:rsid w:val="00686F76"/>
    <w:rsid w:val="00687A5A"/>
    <w:rsid w:val="00687F92"/>
    <w:rsid w:val="0069587F"/>
    <w:rsid w:val="0069775E"/>
    <w:rsid w:val="006A16CF"/>
    <w:rsid w:val="006A17F7"/>
    <w:rsid w:val="006A2442"/>
    <w:rsid w:val="006A2DE7"/>
    <w:rsid w:val="006A3075"/>
    <w:rsid w:val="006A4933"/>
    <w:rsid w:val="006A5F4F"/>
    <w:rsid w:val="006A7515"/>
    <w:rsid w:val="006B3DBF"/>
    <w:rsid w:val="006B4883"/>
    <w:rsid w:val="006B5C9C"/>
    <w:rsid w:val="006C0A78"/>
    <w:rsid w:val="006C0AC2"/>
    <w:rsid w:val="006C272B"/>
    <w:rsid w:val="006C31B1"/>
    <w:rsid w:val="006C37DA"/>
    <w:rsid w:val="006C5CA7"/>
    <w:rsid w:val="006C761B"/>
    <w:rsid w:val="006D223D"/>
    <w:rsid w:val="006D24D4"/>
    <w:rsid w:val="006D2B83"/>
    <w:rsid w:val="006D2C41"/>
    <w:rsid w:val="006D301D"/>
    <w:rsid w:val="006D3854"/>
    <w:rsid w:val="006E0E9C"/>
    <w:rsid w:val="006E53C0"/>
    <w:rsid w:val="006E5C8B"/>
    <w:rsid w:val="006E5E2E"/>
    <w:rsid w:val="006F01CE"/>
    <w:rsid w:val="006F1794"/>
    <w:rsid w:val="006F34E0"/>
    <w:rsid w:val="007046A0"/>
    <w:rsid w:val="00705874"/>
    <w:rsid w:val="00705A30"/>
    <w:rsid w:val="00707170"/>
    <w:rsid w:val="007105D5"/>
    <w:rsid w:val="00710D5D"/>
    <w:rsid w:val="00713D5E"/>
    <w:rsid w:val="0071553D"/>
    <w:rsid w:val="00716990"/>
    <w:rsid w:val="00716F7C"/>
    <w:rsid w:val="00717F6F"/>
    <w:rsid w:val="007213BA"/>
    <w:rsid w:val="0072326B"/>
    <w:rsid w:val="0072404C"/>
    <w:rsid w:val="00724764"/>
    <w:rsid w:val="00724E90"/>
    <w:rsid w:val="007250CA"/>
    <w:rsid w:val="00726AD9"/>
    <w:rsid w:val="007278DC"/>
    <w:rsid w:val="00727F97"/>
    <w:rsid w:val="00731A4F"/>
    <w:rsid w:val="00735650"/>
    <w:rsid w:val="00735736"/>
    <w:rsid w:val="007357B4"/>
    <w:rsid w:val="00735FF2"/>
    <w:rsid w:val="00742C9A"/>
    <w:rsid w:val="00743DE9"/>
    <w:rsid w:val="00744CDE"/>
    <w:rsid w:val="00745B1E"/>
    <w:rsid w:val="00745CEB"/>
    <w:rsid w:val="00745DC1"/>
    <w:rsid w:val="00747329"/>
    <w:rsid w:val="007474A0"/>
    <w:rsid w:val="007506C6"/>
    <w:rsid w:val="00753DF0"/>
    <w:rsid w:val="00756872"/>
    <w:rsid w:val="00757DBE"/>
    <w:rsid w:val="00760099"/>
    <w:rsid w:val="00761141"/>
    <w:rsid w:val="00761351"/>
    <w:rsid w:val="007635F0"/>
    <w:rsid w:val="00764775"/>
    <w:rsid w:val="007652BF"/>
    <w:rsid w:val="00765642"/>
    <w:rsid w:val="00765FC7"/>
    <w:rsid w:val="007670A8"/>
    <w:rsid w:val="00770C59"/>
    <w:rsid w:val="00770D88"/>
    <w:rsid w:val="00771304"/>
    <w:rsid w:val="00777E4A"/>
    <w:rsid w:val="0078275F"/>
    <w:rsid w:val="00786A79"/>
    <w:rsid w:val="007931C7"/>
    <w:rsid w:val="00793651"/>
    <w:rsid w:val="00793CAB"/>
    <w:rsid w:val="00794167"/>
    <w:rsid w:val="00797B7E"/>
    <w:rsid w:val="00797C2E"/>
    <w:rsid w:val="007A0A00"/>
    <w:rsid w:val="007A0F42"/>
    <w:rsid w:val="007A39D4"/>
    <w:rsid w:val="007A4751"/>
    <w:rsid w:val="007A635B"/>
    <w:rsid w:val="007A72DD"/>
    <w:rsid w:val="007B07BA"/>
    <w:rsid w:val="007B19D5"/>
    <w:rsid w:val="007B3780"/>
    <w:rsid w:val="007B5C89"/>
    <w:rsid w:val="007B62E5"/>
    <w:rsid w:val="007B7DB6"/>
    <w:rsid w:val="007C0465"/>
    <w:rsid w:val="007C36A3"/>
    <w:rsid w:val="007C5473"/>
    <w:rsid w:val="007C6509"/>
    <w:rsid w:val="007D1A8C"/>
    <w:rsid w:val="007D2485"/>
    <w:rsid w:val="007D6332"/>
    <w:rsid w:val="007D6D61"/>
    <w:rsid w:val="007E2A34"/>
    <w:rsid w:val="007E3B59"/>
    <w:rsid w:val="007E3F0B"/>
    <w:rsid w:val="007E444E"/>
    <w:rsid w:val="007E490D"/>
    <w:rsid w:val="007E5F64"/>
    <w:rsid w:val="007E6644"/>
    <w:rsid w:val="007E6D59"/>
    <w:rsid w:val="007E737F"/>
    <w:rsid w:val="007F0DC9"/>
    <w:rsid w:val="007F2C76"/>
    <w:rsid w:val="007F31E7"/>
    <w:rsid w:val="007F586E"/>
    <w:rsid w:val="007F6DE9"/>
    <w:rsid w:val="007F6E99"/>
    <w:rsid w:val="007F795B"/>
    <w:rsid w:val="008000D5"/>
    <w:rsid w:val="008020DC"/>
    <w:rsid w:val="00804D02"/>
    <w:rsid w:val="00805558"/>
    <w:rsid w:val="00805D5D"/>
    <w:rsid w:val="0080675E"/>
    <w:rsid w:val="00810BE2"/>
    <w:rsid w:val="0081138A"/>
    <w:rsid w:val="0081477F"/>
    <w:rsid w:val="00814D71"/>
    <w:rsid w:val="00815562"/>
    <w:rsid w:val="00817EE9"/>
    <w:rsid w:val="008209C8"/>
    <w:rsid w:val="0082130F"/>
    <w:rsid w:val="008240F7"/>
    <w:rsid w:val="00826F40"/>
    <w:rsid w:val="008278D7"/>
    <w:rsid w:val="00831885"/>
    <w:rsid w:val="008324B7"/>
    <w:rsid w:val="00833F80"/>
    <w:rsid w:val="00834E3F"/>
    <w:rsid w:val="0084079D"/>
    <w:rsid w:val="008415D0"/>
    <w:rsid w:val="008416BB"/>
    <w:rsid w:val="00842038"/>
    <w:rsid w:val="0084213C"/>
    <w:rsid w:val="0084298A"/>
    <w:rsid w:val="00844E87"/>
    <w:rsid w:val="00850A55"/>
    <w:rsid w:val="00850BCE"/>
    <w:rsid w:val="008520D6"/>
    <w:rsid w:val="008531B5"/>
    <w:rsid w:val="008578DC"/>
    <w:rsid w:val="008605AB"/>
    <w:rsid w:val="00861EF6"/>
    <w:rsid w:val="00862E88"/>
    <w:rsid w:val="008637C8"/>
    <w:rsid w:val="0086500C"/>
    <w:rsid w:val="00873A3F"/>
    <w:rsid w:val="0087681C"/>
    <w:rsid w:val="008805DD"/>
    <w:rsid w:val="008816E5"/>
    <w:rsid w:val="0088291F"/>
    <w:rsid w:val="00882C21"/>
    <w:rsid w:val="0088494A"/>
    <w:rsid w:val="00884B69"/>
    <w:rsid w:val="00885DA1"/>
    <w:rsid w:val="008866D1"/>
    <w:rsid w:val="00887CAA"/>
    <w:rsid w:val="00887E48"/>
    <w:rsid w:val="00890084"/>
    <w:rsid w:val="00892B66"/>
    <w:rsid w:val="00893B35"/>
    <w:rsid w:val="00896546"/>
    <w:rsid w:val="0089761D"/>
    <w:rsid w:val="008A19A5"/>
    <w:rsid w:val="008A1E50"/>
    <w:rsid w:val="008A4747"/>
    <w:rsid w:val="008A5410"/>
    <w:rsid w:val="008A6A16"/>
    <w:rsid w:val="008B137A"/>
    <w:rsid w:val="008B310C"/>
    <w:rsid w:val="008B416F"/>
    <w:rsid w:val="008B5275"/>
    <w:rsid w:val="008B6E74"/>
    <w:rsid w:val="008C21B9"/>
    <w:rsid w:val="008C2485"/>
    <w:rsid w:val="008C298B"/>
    <w:rsid w:val="008C2D37"/>
    <w:rsid w:val="008C392F"/>
    <w:rsid w:val="008C4EBB"/>
    <w:rsid w:val="008C6FFE"/>
    <w:rsid w:val="008C7091"/>
    <w:rsid w:val="008C7098"/>
    <w:rsid w:val="008D2823"/>
    <w:rsid w:val="008D3554"/>
    <w:rsid w:val="008D72EB"/>
    <w:rsid w:val="008D7964"/>
    <w:rsid w:val="008D7B39"/>
    <w:rsid w:val="008D7D8F"/>
    <w:rsid w:val="008E0AB6"/>
    <w:rsid w:val="008E5896"/>
    <w:rsid w:val="008E5947"/>
    <w:rsid w:val="008F07A8"/>
    <w:rsid w:val="008F3543"/>
    <w:rsid w:val="008F47DA"/>
    <w:rsid w:val="008F558C"/>
    <w:rsid w:val="008F5BA1"/>
    <w:rsid w:val="008F613F"/>
    <w:rsid w:val="009002F0"/>
    <w:rsid w:val="00901A7D"/>
    <w:rsid w:val="009079C6"/>
    <w:rsid w:val="00910306"/>
    <w:rsid w:val="00910A08"/>
    <w:rsid w:val="00910D6C"/>
    <w:rsid w:val="00912CA3"/>
    <w:rsid w:val="00913276"/>
    <w:rsid w:val="009139D3"/>
    <w:rsid w:val="009160C4"/>
    <w:rsid w:val="00920537"/>
    <w:rsid w:val="00924709"/>
    <w:rsid w:val="0092571E"/>
    <w:rsid w:val="009273B3"/>
    <w:rsid w:val="00932A26"/>
    <w:rsid w:val="00934C6B"/>
    <w:rsid w:val="00935D06"/>
    <w:rsid w:val="00940EA9"/>
    <w:rsid w:val="00941E34"/>
    <w:rsid w:val="0094315D"/>
    <w:rsid w:val="00943FB6"/>
    <w:rsid w:val="0094485E"/>
    <w:rsid w:val="00945775"/>
    <w:rsid w:val="00945CC2"/>
    <w:rsid w:val="0095068A"/>
    <w:rsid w:val="0095206A"/>
    <w:rsid w:val="00957423"/>
    <w:rsid w:val="009620E0"/>
    <w:rsid w:val="009622DB"/>
    <w:rsid w:val="00962D5E"/>
    <w:rsid w:val="009665BE"/>
    <w:rsid w:val="00971962"/>
    <w:rsid w:val="00972CA1"/>
    <w:rsid w:val="00973D9D"/>
    <w:rsid w:val="00974676"/>
    <w:rsid w:val="00976933"/>
    <w:rsid w:val="00976CD0"/>
    <w:rsid w:val="009779E3"/>
    <w:rsid w:val="009779F1"/>
    <w:rsid w:val="009800CC"/>
    <w:rsid w:val="00981A52"/>
    <w:rsid w:val="00981AD6"/>
    <w:rsid w:val="009825C9"/>
    <w:rsid w:val="009831EC"/>
    <w:rsid w:val="00983A67"/>
    <w:rsid w:val="00985B3C"/>
    <w:rsid w:val="00985BDC"/>
    <w:rsid w:val="00986A7E"/>
    <w:rsid w:val="00986ACF"/>
    <w:rsid w:val="009907CE"/>
    <w:rsid w:val="009922FE"/>
    <w:rsid w:val="009926E2"/>
    <w:rsid w:val="0099471A"/>
    <w:rsid w:val="009963D9"/>
    <w:rsid w:val="00997433"/>
    <w:rsid w:val="00997A7C"/>
    <w:rsid w:val="009A19C7"/>
    <w:rsid w:val="009A2F8A"/>
    <w:rsid w:val="009A60A6"/>
    <w:rsid w:val="009A60E1"/>
    <w:rsid w:val="009A6828"/>
    <w:rsid w:val="009B0A5B"/>
    <w:rsid w:val="009B1932"/>
    <w:rsid w:val="009B3298"/>
    <w:rsid w:val="009B4737"/>
    <w:rsid w:val="009C0895"/>
    <w:rsid w:val="009C4DD4"/>
    <w:rsid w:val="009C593D"/>
    <w:rsid w:val="009D2EFE"/>
    <w:rsid w:val="009D4C10"/>
    <w:rsid w:val="009D5480"/>
    <w:rsid w:val="009E09DC"/>
    <w:rsid w:val="009E1FFA"/>
    <w:rsid w:val="009E3DF3"/>
    <w:rsid w:val="009E5570"/>
    <w:rsid w:val="009E6054"/>
    <w:rsid w:val="009E6493"/>
    <w:rsid w:val="009F3508"/>
    <w:rsid w:val="009F5B56"/>
    <w:rsid w:val="009F70B5"/>
    <w:rsid w:val="009F7B15"/>
    <w:rsid w:val="00A000B3"/>
    <w:rsid w:val="00A04DD7"/>
    <w:rsid w:val="00A05820"/>
    <w:rsid w:val="00A07497"/>
    <w:rsid w:val="00A11BBE"/>
    <w:rsid w:val="00A12183"/>
    <w:rsid w:val="00A129F5"/>
    <w:rsid w:val="00A17271"/>
    <w:rsid w:val="00A177B5"/>
    <w:rsid w:val="00A247BD"/>
    <w:rsid w:val="00A24E46"/>
    <w:rsid w:val="00A27C2C"/>
    <w:rsid w:val="00A30823"/>
    <w:rsid w:val="00A32B4A"/>
    <w:rsid w:val="00A33AF9"/>
    <w:rsid w:val="00A35FAB"/>
    <w:rsid w:val="00A375F1"/>
    <w:rsid w:val="00A40F6C"/>
    <w:rsid w:val="00A425A1"/>
    <w:rsid w:val="00A43651"/>
    <w:rsid w:val="00A43C58"/>
    <w:rsid w:val="00A4488B"/>
    <w:rsid w:val="00A448F9"/>
    <w:rsid w:val="00A45394"/>
    <w:rsid w:val="00A4575C"/>
    <w:rsid w:val="00A460BF"/>
    <w:rsid w:val="00A46E32"/>
    <w:rsid w:val="00A472CC"/>
    <w:rsid w:val="00A51397"/>
    <w:rsid w:val="00A54CC8"/>
    <w:rsid w:val="00A555D8"/>
    <w:rsid w:val="00A55D76"/>
    <w:rsid w:val="00A63CCA"/>
    <w:rsid w:val="00A747E2"/>
    <w:rsid w:val="00A75A71"/>
    <w:rsid w:val="00A81BFD"/>
    <w:rsid w:val="00A81D5D"/>
    <w:rsid w:val="00A82C63"/>
    <w:rsid w:val="00A87B56"/>
    <w:rsid w:val="00A9017D"/>
    <w:rsid w:val="00A924F3"/>
    <w:rsid w:val="00A946B7"/>
    <w:rsid w:val="00A94882"/>
    <w:rsid w:val="00A94DB6"/>
    <w:rsid w:val="00A9531C"/>
    <w:rsid w:val="00A95CE1"/>
    <w:rsid w:val="00A97F5D"/>
    <w:rsid w:val="00AA0C22"/>
    <w:rsid w:val="00AA168F"/>
    <w:rsid w:val="00AA1B2E"/>
    <w:rsid w:val="00AA2916"/>
    <w:rsid w:val="00AA4C3D"/>
    <w:rsid w:val="00AA4FAB"/>
    <w:rsid w:val="00AA69B3"/>
    <w:rsid w:val="00AA6EB6"/>
    <w:rsid w:val="00AA7261"/>
    <w:rsid w:val="00AA7CDF"/>
    <w:rsid w:val="00AB1CCB"/>
    <w:rsid w:val="00AB3AE3"/>
    <w:rsid w:val="00AB44EC"/>
    <w:rsid w:val="00AB6704"/>
    <w:rsid w:val="00AB7117"/>
    <w:rsid w:val="00AB7A98"/>
    <w:rsid w:val="00AC00AF"/>
    <w:rsid w:val="00AC281C"/>
    <w:rsid w:val="00AC3F67"/>
    <w:rsid w:val="00AD02F5"/>
    <w:rsid w:val="00AD0612"/>
    <w:rsid w:val="00AD0EA9"/>
    <w:rsid w:val="00AD1615"/>
    <w:rsid w:val="00AD4B54"/>
    <w:rsid w:val="00AD7883"/>
    <w:rsid w:val="00AE03C1"/>
    <w:rsid w:val="00AE1245"/>
    <w:rsid w:val="00AE56B2"/>
    <w:rsid w:val="00AF0DEE"/>
    <w:rsid w:val="00AF21DF"/>
    <w:rsid w:val="00AF2D42"/>
    <w:rsid w:val="00AF360D"/>
    <w:rsid w:val="00AF3FC2"/>
    <w:rsid w:val="00AF67C5"/>
    <w:rsid w:val="00AF70B5"/>
    <w:rsid w:val="00B011A3"/>
    <w:rsid w:val="00B034D0"/>
    <w:rsid w:val="00B0393A"/>
    <w:rsid w:val="00B0693B"/>
    <w:rsid w:val="00B07CD4"/>
    <w:rsid w:val="00B10106"/>
    <w:rsid w:val="00B10A3D"/>
    <w:rsid w:val="00B133BC"/>
    <w:rsid w:val="00B14759"/>
    <w:rsid w:val="00B15C48"/>
    <w:rsid w:val="00B1763D"/>
    <w:rsid w:val="00B17764"/>
    <w:rsid w:val="00B17E5A"/>
    <w:rsid w:val="00B203C6"/>
    <w:rsid w:val="00B215F2"/>
    <w:rsid w:val="00B23A8E"/>
    <w:rsid w:val="00B24043"/>
    <w:rsid w:val="00B2542D"/>
    <w:rsid w:val="00B26BB7"/>
    <w:rsid w:val="00B272BE"/>
    <w:rsid w:val="00B27683"/>
    <w:rsid w:val="00B3007B"/>
    <w:rsid w:val="00B30C2E"/>
    <w:rsid w:val="00B30F77"/>
    <w:rsid w:val="00B31369"/>
    <w:rsid w:val="00B32834"/>
    <w:rsid w:val="00B33E49"/>
    <w:rsid w:val="00B37D2C"/>
    <w:rsid w:val="00B37DF8"/>
    <w:rsid w:val="00B40855"/>
    <w:rsid w:val="00B40B98"/>
    <w:rsid w:val="00B42874"/>
    <w:rsid w:val="00B432CD"/>
    <w:rsid w:val="00B513FD"/>
    <w:rsid w:val="00B52970"/>
    <w:rsid w:val="00B556B2"/>
    <w:rsid w:val="00B55733"/>
    <w:rsid w:val="00B55E5C"/>
    <w:rsid w:val="00B569C5"/>
    <w:rsid w:val="00B56B18"/>
    <w:rsid w:val="00B56DDB"/>
    <w:rsid w:val="00B571EB"/>
    <w:rsid w:val="00B637E2"/>
    <w:rsid w:val="00B63FF0"/>
    <w:rsid w:val="00B70CB7"/>
    <w:rsid w:val="00B71A58"/>
    <w:rsid w:val="00B725BF"/>
    <w:rsid w:val="00B7276D"/>
    <w:rsid w:val="00B72EF0"/>
    <w:rsid w:val="00B747EE"/>
    <w:rsid w:val="00B74F16"/>
    <w:rsid w:val="00B805BD"/>
    <w:rsid w:val="00B810FF"/>
    <w:rsid w:val="00B90756"/>
    <w:rsid w:val="00B9261B"/>
    <w:rsid w:val="00B93280"/>
    <w:rsid w:val="00B935D8"/>
    <w:rsid w:val="00B9370D"/>
    <w:rsid w:val="00B94E08"/>
    <w:rsid w:val="00B9573E"/>
    <w:rsid w:val="00B95FA1"/>
    <w:rsid w:val="00BA16DF"/>
    <w:rsid w:val="00BA1C95"/>
    <w:rsid w:val="00BA2379"/>
    <w:rsid w:val="00BA2DD9"/>
    <w:rsid w:val="00BA3F7E"/>
    <w:rsid w:val="00BA417A"/>
    <w:rsid w:val="00BA49A7"/>
    <w:rsid w:val="00BA761D"/>
    <w:rsid w:val="00BB13B0"/>
    <w:rsid w:val="00BB1811"/>
    <w:rsid w:val="00BB29AD"/>
    <w:rsid w:val="00BB2AAB"/>
    <w:rsid w:val="00BB4D4E"/>
    <w:rsid w:val="00BB7D02"/>
    <w:rsid w:val="00BC1C19"/>
    <w:rsid w:val="00BC2581"/>
    <w:rsid w:val="00BC27C2"/>
    <w:rsid w:val="00BC4A2F"/>
    <w:rsid w:val="00BC5966"/>
    <w:rsid w:val="00BC5F9A"/>
    <w:rsid w:val="00BC66E7"/>
    <w:rsid w:val="00BD03D3"/>
    <w:rsid w:val="00BD0B43"/>
    <w:rsid w:val="00BD1A89"/>
    <w:rsid w:val="00BD38CE"/>
    <w:rsid w:val="00BD43D3"/>
    <w:rsid w:val="00BD4E3B"/>
    <w:rsid w:val="00BD72D4"/>
    <w:rsid w:val="00BE100A"/>
    <w:rsid w:val="00BF212F"/>
    <w:rsid w:val="00BF239D"/>
    <w:rsid w:val="00BF5B16"/>
    <w:rsid w:val="00BF6BEE"/>
    <w:rsid w:val="00C01057"/>
    <w:rsid w:val="00C04DBC"/>
    <w:rsid w:val="00C05128"/>
    <w:rsid w:val="00C12626"/>
    <w:rsid w:val="00C15B4E"/>
    <w:rsid w:val="00C20A66"/>
    <w:rsid w:val="00C21685"/>
    <w:rsid w:val="00C21ED1"/>
    <w:rsid w:val="00C24080"/>
    <w:rsid w:val="00C251A3"/>
    <w:rsid w:val="00C2790C"/>
    <w:rsid w:val="00C27AA2"/>
    <w:rsid w:val="00C3065F"/>
    <w:rsid w:val="00C30BDD"/>
    <w:rsid w:val="00C31A57"/>
    <w:rsid w:val="00C31AA8"/>
    <w:rsid w:val="00C33ABD"/>
    <w:rsid w:val="00C34015"/>
    <w:rsid w:val="00C34543"/>
    <w:rsid w:val="00C34DB5"/>
    <w:rsid w:val="00C37B78"/>
    <w:rsid w:val="00C40A09"/>
    <w:rsid w:val="00C41EF0"/>
    <w:rsid w:val="00C44FE7"/>
    <w:rsid w:val="00C47A36"/>
    <w:rsid w:val="00C47C7A"/>
    <w:rsid w:val="00C52509"/>
    <w:rsid w:val="00C52FCD"/>
    <w:rsid w:val="00C53258"/>
    <w:rsid w:val="00C568DA"/>
    <w:rsid w:val="00C5758D"/>
    <w:rsid w:val="00C645F1"/>
    <w:rsid w:val="00C647D8"/>
    <w:rsid w:val="00C649E9"/>
    <w:rsid w:val="00C64A89"/>
    <w:rsid w:val="00C6553E"/>
    <w:rsid w:val="00C65780"/>
    <w:rsid w:val="00C66513"/>
    <w:rsid w:val="00C73719"/>
    <w:rsid w:val="00C74525"/>
    <w:rsid w:val="00C81D26"/>
    <w:rsid w:val="00C835AD"/>
    <w:rsid w:val="00C85551"/>
    <w:rsid w:val="00C856E0"/>
    <w:rsid w:val="00C871FB"/>
    <w:rsid w:val="00C93C24"/>
    <w:rsid w:val="00C967AE"/>
    <w:rsid w:val="00CA1371"/>
    <w:rsid w:val="00CA1BDE"/>
    <w:rsid w:val="00CA1F6D"/>
    <w:rsid w:val="00CA22D5"/>
    <w:rsid w:val="00CA2C47"/>
    <w:rsid w:val="00CA33CF"/>
    <w:rsid w:val="00CA3791"/>
    <w:rsid w:val="00CA58B8"/>
    <w:rsid w:val="00CA61FF"/>
    <w:rsid w:val="00CA6E5B"/>
    <w:rsid w:val="00CB0BEE"/>
    <w:rsid w:val="00CB14A9"/>
    <w:rsid w:val="00CB183D"/>
    <w:rsid w:val="00CB2112"/>
    <w:rsid w:val="00CB2228"/>
    <w:rsid w:val="00CB22D1"/>
    <w:rsid w:val="00CB2544"/>
    <w:rsid w:val="00CB29B6"/>
    <w:rsid w:val="00CC2E5F"/>
    <w:rsid w:val="00CC3C53"/>
    <w:rsid w:val="00CC4A86"/>
    <w:rsid w:val="00CC5724"/>
    <w:rsid w:val="00CC7189"/>
    <w:rsid w:val="00CC7B0F"/>
    <w:rsid w:val="00CD070B"/>
    <w:rsid w:val="00CD4B02"/>
    <w:rsid w:val="00CD6838"/>
    <w:rsid w:val="00CD6A24"/>
    <w:rsid w:val="00CD7F09"/>
    <w:rsid w:val="00CE2EC4"/>
    <w:rsid w:val="00CE30F9"/>
    <w:rsid w:val="00CE365A"/>
    <w:rsid w:val="00CE3AF2"/>
    <w:rsid w:val="00CE52C0"/>
    <w:rsid w:val="00CE5FE7"/>
    <w:rsid w:val="00CE74DE"/>
    <w:rsid w:val="00CF0F2E"/>
    <w:rsid w:val="00CF128D"/>
    <w:rsid w:val="00CF2DBE"/>
    <w:rsid w:val="00CF31FC"/>
    <w:rsid w:val="00CF3C4E"/>
    <w:rsid w:val="00CF4ECD"/>
    <w:rsid w:val="00CF6B79"/>
    <w:rsid w:val="00CF6BFD"/>
    <w:rsid w:val="00D0045A"/>
    <w:rsid w:val="00D03B99"/>
    <w:rsid w:val="00D03FDE"/>
    <w:rsid w:val="00D057F6"/>
    <w:rsid w:val="00D059F2"/>
    <w:rsid w:val="00D07840"/>
    <w:rsid w:val="00D10885"/>
    <w:rsid w:val="00D156E8"/>
    <w:rsid w:val="00D15B66"/>
    <w:rsid w:val="00D212BC"/>
    <w:rsid w:val="00D228F8"/>
    <w:rsid w:val="00D237F2"/>
    <w:rsid w:val="00D23D8A"/>
    <w:rsid w:val="00D257DF"/>
    <w:rsid w:val="00D27015"/>
    <w:rsid w:val="00D27331"/>
    <w:rsid w:val="00D273F4"/>
    <w:rsid w:val="00D300AF"/>
    <w:rsid w:val="00D32514"/>
    <w:rsid w:val="00D333A4"/>
    <w:rsid w:val="00D33F66"/>
    <w:rsid w:val="00D34391"/>
    <w:rsid w:val="00D34AB5"/>
    <w:rsid w:val="00D3774C"/>
    <w:rsid w:val="00D379C9"/>
    <w:rsid w:val="00D4139A"/>
    <w:rsid w:val="00D424E6"/>
    <w:rsid w:val="00D4285B"/>
    <w:rsid w:val="00D4356B"/>
    <w:rsid w:val="00D443CE"/>
    <w:rsid w:val="00D45435"/>
    <w:rsid w:val="00D51954"/>
    <w:rsid w:val="00D525E6"/>
    <w:rsid w:val="00D540B6"/>
    <w:rsid w:val="00D62746"/>
    <w:rsid w:val="00D62FF2"/>
    <w:rsid w:val="00D63AB3"/>
    <w:rsid w:val="00D6577C"/>
    <w:rsid w:val="00D6661D"/>
    <w:rsid w:val="00D700F0"/>
    <w:rsid w:val="00D70E43"/>
    <w:rsid w:val="00D71D4A"/>
    <w:rsid w:val="00D725DE"/>
    <w:rsid w:val="00D7450D"/>
    <w:rsid w:val="00D746C5"/>
    <w:rsid w:val="00D81EB4"/>
    <w:rsid w:val="00D82A30"/>
    <w:rsid w:val="00D83E18"/>
    <w:rsid w:val="00D857A6"/>
    <w:rsid w:val="00D85986"/>
    <w:rsid w:val="00D93195"/>
    <w:rsid w:val="00D93497"/>
    <w:rsid w:val="00D93F31"/>
    <w:rsid w:val="00D951C7"/>
    <w:rsid w:val="00D96321"/>
    <w:rsid w:val="00D96995"/>
    <w:rsid w:val="00D973C4"/>
    <w:rsid w:val="00DA018D"/>
    <w:rsid w:val="00DA02AA"/>
    <w:rsid w:val="00DA157F"/>
    <w:rsid w:val="00DA1979"/>
    <w:rsid w:val="00DA3DCB"/>
    <w:rsid w:val="00DA4A3E"/>
    <w:rsid w:val="00DB0E50"/>
    <w:rsid w:val="00DB10E4"/>
    <w:rsid w:val="00DB432F"/>
    <w:rsid w:val="00DB4E12"/>
    <w:rsid w:val="00DC1183"/>
    <w:rsid w:val="00DC1A34"/>
    <w:rsid w:val="00DC2CD3"/>
    <w:rsid w:val="00DC3D15"/>
    <w:rsid w:val="00DC607D"/>
    <w:rsid w:val="00DC6CF5"/>
    <w:rsid w:val="00DD05A5"/>
    <w:rsid w:val="00DD12D2"/>
    <w:rsid w:val="00DD544C"/>
    <w:rsid w:val="00DD606C"/>
    <w:rsid w:val="00DD746A"/>
    <w:rsid w:val="00DE0208"/>
    <w:rsid w:val="00DE0D77"/>
    <w:rsid w:val="00DE2F9B"/>
    <w:rsid w:val="00DE4160"/>
    <w:rsid w:val="00DE45A4"/>
    <w:rsid w:val="00DF1CD5"/>
    <w:rsid w:val="00DF3B79"/>
    <w:rsid w:val="00E00932"/>
    <w:rsid w:val="00E01704"/>
    <w:rsid w:val="00E01B78"/>
    <w:rsid w:val="00E05248"/>
    <w:rsid w:val="00E11DCA"/>
    <w:rsid w:val="00E14F60"/>
    <w:rsid w:val="00E17A77"/>
    <w:rsid w:val="00E22363"/>
    <w:rsid w:val="00E229C7"/>
    <w:rsid w:val="00E244B1"/>
    <w:rsid w:val="00E246AA"/>
    <w:rsid w:val="00E25F14"/>
    <w:rsid w:val="00E27047"/>
    <w:rsid w:val="00E27316"/>
    <w:rsid w:val="00E307C9"/>
    <w:rsid w:val="00E3399E"/>
    <w:rsid w:val="00E33F9A"/>
    <w:rsid w:val="00E358A3"/>
    <w:rsid w:val="00E36D87"/>
    <w:rsid w:val="00E4024B"/>
    <w:rsid w:val="00E40AFE"/>
    <w:rsid w:val="00E40FF8"/>
    <w:rsid w:val="00E419D8"/>
    <w:rsid w:val="00E427EA"/>
    <w:rsid w:val="00E4581D"/>
    <w:rsid w:val="00E45E0C"/>
    <w:rsid w:val="00E4723D"/>
    <w:rsid w:val="00E510A1"/>
    <w:rsid w:val="00E51D80"/>
    <w:rsid w:val="00E529A1"/>
    <w:rsid w:val="00E5331C"/>
    <w:rsid w:val="00E533EE"/>
    <w:rsid w:val="00E53576"/>
    <w:rsid w:val="00E54A61"/>
    <w:rsid w:val="00E559A1"/>
    <w:rsid w:val="00E56BBD"/>
    <w:rsid w:val="00E60F97"/>
    <w:rsid w:val="00E612BA"/>
    <w:rsid w:val="00E61594"/>
    <w:rsid w:val="00E6531F"/>
    <w:rsid w:val="00E66207"/>
    <w:rsid w:val="00E66851"/>
    <w:rsid w:val="00E67760"/>
    <w:rsid w:val="00E7002F"/>
    <w:rsid w:val="00E7412E"/>
    <w:rsid w:val="00E74778"/>
    <w:rsid w:val="00E755A0"/>
    <w:rsid w:val="00E75C02"/>
    <w:rsid w:val="00E779F1"/>
    <w:rsid w:val="00E77E2D"/>
    <w:rsid w:val="00E804C6"/>
    <w:rsid w:val="00E80C41"/>
    <w:rsid w:val="00E81984"/>
    <w:rsid w:val="00E82616"/>
    <w:rsid w:val="00E8329C"/>
    <w:rsid w:val="00E83F61"/>
    <w:rsid w:val="00E87306"/>
    <w:rsid w:val="00E8773C"/>
    <w:rsid w:val="00E87E1E"/>
    <w:rsid w:val="00E915B8"/>
    <w:rsid w:val="00E93A68"/>
    <w:rsid w:val="00E94469"/>
    <w:rsid w:val="00E957F9"/>
    <w:rsid w:val="00E97C0E"/>
    <w:rsid w:val="00EA05F6"/>
    <w:rsid w:val="00EA09B0"/>
    <w:rsid w:val="00EA0E12"/>
    <w:rsid w:val="00EA556E"/>
    <w:rsid w:val="00EA580A"/>
    <w:rsid w:val="00EA5CA6"/>
    <w:rsid w:val="00EA6C68"/>
    <w:rsid w:val="00EA7A5E"/>
    <w:rsid w:val="00EB034D"/>
    <w:rsid w:val="00EB14ED"/>
    <w:rsid w:val="00EB2065"/>
    <w:rsid w:val="00EB20A2"/>
    <w:rsid w:val="00EB2BDA"/>
    <w:rsid w:val="00EB5A2C"/>
    <w:rsid w:val="00EB64F5"/>
    <w:rsid w:val="00EC1F71"/>
    <w:rsid w:val="00EC52A3"/>
    <w:rsid w:val="00EC6A73"/>
    <w:rsid w:val="00ED030C"/>
    <w:rsid w:val="00ED0D5D"/>
    <w:rsid w:val="00ED1D88"/>
    <w:rsid w:val="00ED4F42"/>
    <w:rsid w:val="00ED51A0"/>
    <w:rsid w:val="00ED6F80"/>
    <w:rsid w:val="00EE2863"/>
    <w:rsid w:val="00EE32FF"/>
    <w:rsid w:val="00EE33D4"/>
    <w:rsid w:val="00EE3BD4"/>
    <w:rsid w:val="00EE53BC"/>
    <w:rsid w:val="00EE5B5A"/>
    <w:rsid w:val="00EE5C85"/>
    <w:rsid w:val="00EF020E"/>
    <w:rsid w:val="00EF266F"/>
    <w:rsid w:val="00EF28B9"/>
    <w:rsid w:val="00EF5741"/>
    <w:rsid w:val="00EF5DCF"/>
    <w:rsid w:val="00F01C6D"/>
    <w:rsid w:val="00F02E26"/>
    <w:rsid w:val="00F03D8D"/>
    <w:rsid w:val="00F0584B"/>
    <w:rsid w:val="00F06ADE"/>
    <w:rsid w:val="00F07F21"/>
    <w:rsid w:val="00F102A2"/>
    <w:rsid w:val="00F1061D"/>
    <w:rsid w:val="00F1071C"/>
    <w:rsid w:val="00F12350"/>
    <w:rsid w:val="00F12824"/>
    <w:rsid w:val="00F1552D"/>
    <w:rsid w:val="00F17E07"/>
    <w:rsid w:val="00F25470"/>
    <w:rsid w:val="00F272F6"/>
    <w:rsid w:val="00F30CD7"/>
    <w:rsid w:val="00F343F6"/>
    <w:rsid w:val="00F35EA3"/>
    <w:rsid w:val="00F36E44"/>
    <w:rsid w:val="00F37753"/>
    <w:rsid w:val="00F407FB"/>
    <w:rsid w:val="00F51475"/>
    <w:rsid w:val="00F527BC"/>
    <w:rsid w:val="00F53640"/>
    <w:rsid w:val="00F53A74"/>
    <w:rsid w:val="00F549C4"/>
    <w:rsid w:val="00F55537"/>
    <w:rsid w:val="00F60AEC"/>
    <w:rsid w:val="00F60E85"/>
    <w:rsid w:val="00F61EC2"/>
    <w:rsid w:val="00F6234D"/>
    <w:rsid w:val="00F6471F"/>
    <w:rsid w:val="00F64DA1"/>
    <w:rsid w:val="00F71604"/>
    <w:rsid w:val="00F7716C"/>
    <w:rsid w:val="00F81E53"/>
    <w:rsid w:val="00F850A8"/>
    <w:rsid w:val="00F85560"/>
    <w:rsid w:val="00F862F0"/>
    <w:rsid w:val="00F86E93"/>
    <w:rsid w:val="00F87109"/>
    <w:rsid w:val="00F87698"/>
    <w:rsid w:val="00F94BD0"/>
    <w:rsid w:val="00F97EB9"/>
    <w:rsid w:val="00FA1DEF"/>
    <w:rsid w:val="00FA2BFC"/>
    <w:rsid w:val="00FA47DE"/>
    <w:rsid w:val="00FA5B65"/>
    <w:rsid w:val="00FA6A3E"/>
    <w:rsid w:val="00FA721B"/>
    <w:rsid w:val="00FA77B2"/>
    <w:rsid w:val="00FB007A"/>
    <w:rsid w:val="00FB19E8"/>
    <w:rsid w:val="00FB4CDC"/>
    <w:rsid w:val="00FC4128"/>
    <w:rsid w:val="00FC57EA"/>
    <w:rsid w:val="00FC6283"/>
    <w:rsid w:val="00FC6AB7"/>
    <w:rsid w:val="00FD165F"/>
    <w:rsid w:val="00FD39B1"/>
    <w:rsid w:val="00FD6DCE"/>
    <w:rsid w:val="00FD7E0D"/>
    <w:rsid w:val="00FE021D"/>
    <w:rsid w:val="00FE32E5"/>
    <w:rsid w:val="00FE5988"/>
    <w:rsid w:val="00FE6382"/>
    <w:rsid w:val="00FF1AA6"/>
    <w:rsid w:val="00FF4B96"/>
    <w:rsid w:val="00FF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F72DEF"/>
  <w15:docId w15:val="{641F2B23-B494-4C2A-8459-A5C87D9A7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704"/>
  </w:style>
  <w:style w:type="paragraph" w:styleId="Heading1">
    <w:name w:val="heading 1"/>
    <w:basedOn w:val="Normal"/>
    <w:next w:val="Normal"/>
    <w:link w:val="Heading1Char"/>
    <w:uiPriority w:val="9"/>
    <w:qFormat/>
    <w:rsid w:val="0001564D"/>
    <w:pPr>
      <w:keepNext/>
      <w:keepLines/>
      <w:spacing w:before="240" w:after="0"/>
      <w:outlineLvl w:val="0"/>
    </w:pPr>
    <w:rPr>
      <w:rFonts w:ascii="Century Gothic" w:eastAsiaTheme="majorEastAsia" w:hAnsi="Century Gothic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64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8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64D"/>
    <w:rPr>
      <w:rFonts w:ascii="Century Gothic" w:eastAsiaTheme="majorEastAsia" w:hAnsi="Century Gothic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50A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0A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A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50A55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01564D"/>
    <w:rPr>
      <w:rFonts w:ascii="Century Gothic" w:eastAsiaTheme="majorEastAsia" w:hAnsi="Century Gothic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850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568D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A580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580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A58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58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58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8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8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0A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B193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3007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C298B"/>
    <w:pPr>
      <w:spacing w:after="0" w:line="240" w:lineRule="auto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2790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9531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9531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531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0A09"/>
    <w:pPr>
      <w:spacing w:after="100"/>
      <w:ind w:left="440"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2D6E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A168F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AA168F"/>
  </w:style>
  <w:style w:type="paragraph" w:styleId="Header">
    <w:name w:val="header"/>
    <w:basedOn w:val="Normal"/>
    <w:link w:val="HeaderChar"/>
    <w:uiPriority w:val="99"/>
    <w:unhideWhenUsed/>
    <w:rsid w:val="00AA1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68F"/>
  </w:style>
  <w:style w:type="paragraph" w:styleId="Footer">
    <w:name w:val="footer"/>
    <w:basedOn w:val="Normal"/>
    <w:link w:val="FooterChar"/>
    <w:uiPriority w:val="99"/>
    <w:unhideWhenUsed/>
    <w:rsid w:val="00AA1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68F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71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%20Files\Microsoft%20Office\Templates\cup-server_chenna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4D744-4B48-4D35-9AFC-C2AE8DD47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cup-server_chennai.dot</Template>
  <TotalTime>7</TotalTime>
  <Pages>4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Erin Ross-Marsh</dc:creator>
  <cp:lastModifiedBy>dt0350</cp:lastModifiedBy>
  <cp:revision>11</cp:revision>
  <cp:lastPrinted>2021-05-21T08:50:00Z</cp:lastPrinted>
  <dcterms:created xsi:type="dcterms:W3CDTF">2023-03-31T08:06:00Z</dcterms:created>
  <dcterms:modified xsi:type="dcterms:W3CDTF">2023-06-05T12:35:00Z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c22b3050-cae3-3a37-8842-6a1695e8671c</vt:lpwstr>
  </property>
  <property fmtid="{D5CDD505-2E9C-101B-9397-08002B2CF9AE}" pid="4" name="Mendeley Citation Style_1">
    <vt:lpwstr>http://csl.mendeley.com/styles/19848651/African-J-Marine</vt:lpwstr>
  </property>
  <property fmtid="{D5CDD505-2E9C-101B-9397-08002B2CF9AE}" pid="5" name="Mendeley Recent Style Id 0_1">
    <vt:lpwstr>https://csl.mendeley.com/styles/19848651/African-J-Marine</vt:lpwstr>
  </property>
  <property fmtid="{D5CDD505-2E9C-101B-9397-08002B2CF9AE}" pid="6" name="Mendeley Recent Style Name 0_1">
    <vt:lpwstr>African Journal of Marine Science - Simon Elwen</vt:lpwstr>
  </property>
  <property fmtid="{D5CDD505-2E9C-101B-9397-08002B2CF9AE}" pid="7" name="Mendeley Recent Style Id 1_1">
    <vt:lpwstr>http://csl.mendeley.com/styles/19848651/African-J-Marine</vt:lpwstr>
  </property>
  <property fmtid="{D5CDD505-2E9C-101B-9397-08002B2CF9AE}" pid="8" name="Mendeley Recent Style Name 1_1">
    <vt:lpwstr>African Journal of Marine Science - Simon Elwen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http://www.zotero.org/styles/chicago-note-bibliography</vt:lpwstr>
  </property>
  <property fmtid="{D5CDD505-2E9C-101B-9397-08002B2CF9AE}" pid="14" name="Mendeley Recent Style Name 4_1">
    <vt:lpwstr>Chicago Manual of Style 17th edition (note)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https://csl.mendeley.com/styles/19848651/inter-research-science-center</vt:lpwstr>
  </property>
  <property fmtid="{D5CDD505-2E9C-101B-9397-08002B2CF9AE}" pid="18" name="Mendeley Recent Style Name 6_1">
    <vt:lpwstr>Inter-Research Science Center - Simon Elwen, PhD</vt:lpwstr>
  </property>
  <property fmtid="{D5CDD505-2E9C-101B-9397-08002B2CF9AE}" pid="19" name="Mendeley Recent Style Id 7_1">
    <vt:lpwstr>http://csl.mendeley.com/styles/19848651/inter-research-science-center</vt:lpwstr>
  </property>
  <property fmtid="{D5CDD505-2E9C-101B-9397-08002B2CF9AE}" pid="20" name="Mendeley Recent Style Name 7_1">
    <vt:lpwstr>Inter-Research Science Center - Simon Elwen, PhD</vt:lpwstr>
  </property>
  <property fmtid="{D5CDD505-2E9C-101B-9397-08002B2CF9AE}" pid="21" name="Mendeley Recent Style Id 8_1">
    <vt:lpwstr>http://www.zotero.org/styles/marine-ecology-progress-series</vt:lpwstr>
  </property>
  <property fmtid="{D5CDD505-2E9C-101B-9397-08002B2CF9AE}" pid="22" name="Mendeley Recent Style Name 8_1">
    <vt:lpwstr>Marine Ecology Progress Series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TemplateAtt">
    <vt:lpwstr>Attached</vt:lpwstr>
  </property>
</Properties>
</file>