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85C" w:rsidRPr="00713114" w:rsidRDefault="001C1CB2" w:rsidP="00713114">
      <w:pPr>
        <w:spacing w:after="0" w:line="480" w:lineRule="auto"/>
        <w:outlineLvl w:val="0"/>
        <w:rPr>
          <w:rFonts w:ascii="Arial" w:hAnsi="Arial" w:cs="Arial"/>
          <w:sz w:val="24"/>
          <w:szCs w:val="24"/>
          <w:lang w:val="en-GB"/>
        </w:rPr>
      </w:pPr>
      <w:r w:rsidRPr="00713114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739987" cy="3554991"/>
            <wp:effectExtent l="19050" t="0" r="3463" b="0"/>
            <wp:docPr id="1" name="Image 2" descr="X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 02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9159" cy="35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B2" w:rsidRPr="00225B08" w:rsidRDefault="00DB1F41" w:rsidP="00713114">
      <w:pPr>
        <w:spacing w:after="0" w:line="480" w:lineRule="auto"/>
        <w:outlineLvl w:val="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Supplementary Material </w:t>
      </w:r>
      <w:r w:rsidR="00475188">
        <w:rPr>
          <w:rFonts w:ascii="Arial" w:hAnsi="Arial" w:cs="Arial"/>
          <w:sz w:val="24"/>
          <w:szCs w:val="24"/>
          <w:lang w:val="en-GB"/>
        </w:rPr>
        <w:t>S</w:t>
      </w:r>
      <w:r w:rsidR="001C1CB2" w:rsidRPr="00713114">
        <w:rPr>
          <w:rFonts w:ascii="Arial" w:hAnsi="Arial" w:cs="Arial"/>
          <w:sz w:val="24"/>
          <w:szCs w:val="24"/>
          <w:lang w:val="en-GB"/>
        </w:rPr>
        <w:t xml:space="preserve">2: nearly no vegetation on the </w:t>
      </w:r>
      <w:r w:rsidR="00E450EF" w:rsidRPr="00713114">
        <w:rPr>
          <w:rFonts w:ascii="Arial" w:hAnsi="Arial" w:cs="Arial"/>
          <w:sz w:val="24"/>
          <w:szCs w:val="24"/>
          <w:lang w:val="en-GB"/>
        </w:rPr>
        <w:t xml:space="preserve">yards </w:t>
      </w:r>
      <w:r w:rsidR="00E450EF">
        <w:rPr>
          <w:rFonts w:ascii="Arial" w:hAnsi="Arial" w:cs="Arial"/>
          <w:sz w:val="24"/>
          <w:szCs w:val="24"/>
          <w:lang w:val="en-GB"/>
        </w:rPr>
        <w:t xml:space="preserve">under </w:t>
      </w:r>
      <w:r w:rsidR="00D21394" w:rsidRPr="00713114">
        <w:rPr>
          <w:rFonts w:ascii="Arial" w:hAnsi="Arial" w:cs="Arial"/>
          <w:sz w:val="24"/>
          <w:szCs w:val="24"/>
          <w:lang w:val="en-GB"/>
        </w:rPr>
        <w:t>tree</w:t>
      </w:r>
      <w:r w:rsidR="00E450EF">
        <w:rPr>
          <w:rFonts w:ascii="Arial" w:hAnsi="Arial" w:cs="Arial"/>
          <w:sz w:val="24"/>
          <w:szCs w:val="24"/>
          <w:lang w:val="en-GB"/>
        </w:rPr>
        <w:t>s</w:t>
      </w:r>
      <w:r w:rsidR="001C1CB2" w:rsidRPr="00713114">
        <w:rPr>
          <w:rFonts w:ascii="Arial" w:hAnsi="Arial" w:cs="Arial"/>
          <w:sz w:val="24"/>
          <w:szCs w:val="24"/>
          <w:lang w:val="en-GB"/>
        </w:rPr>
        <w:t xml:space="preserve"> in winter (flock 3)</w:t>
      </w:r>
      <w:r w:rsidR="00C67CD8" w:rsidRPr="00713114">
        <w:rPr>
          <w:rFonts w:ascii="Arial" w:hAnsi="Arial" w:cs="Arial"/>
          <w:sz w:val="24"/>
          <w:szCs w:val="24"/>
          <w:lang w:val="en-GB"/>
        </w:rPr>
        <w:t>.</w:t>
      </w:r>
      <w:r w:rsidR="001C1CB2" w:rsidRPr="00225B08">
        <w:rPr>
          <w:rFonts w:ascii="Arial" w:hAnsi="Arial" w:cs="Arial"/>
          <w:sz w:val="24"/>
          <w:szCs w:val="24"/>
          <w:lang w:val="en-GB"/>
        </w:rPr>
        <w:t xml:space="preserve"> </w:t>
      </w:r>
    </w:p>
    <w:sectPr w:rsidR="001C1CB2" w:rsidRPr="00225B08" w:rsidSect="005E3F75">
      <w:footerReference w:type="default" r:id="rId9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36B" w:rsidRDefault="002F436B" w:rsidP="00865AB0">
      <w:pPr>
        <w:spacing w:after="0" w:line="240" w:lineRule="auto"/>
      </w:pPr>
      <w:r>
        <w:separator/>
      </w:r>
    </w:p>
  </w:endnote>
  <w:endnote w:type="continuationSeparator" w:id="0">
    <w:p w:rsidR="002F436B" w:rsidRDefault="002F436B" w:rsidP="00865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426" w:rsidRDefault="00EE661E" w:rsidP="005950B6">
    <w:pPr>
      <w:pStyle w:val="Pieddepage"/>
      <w:framePr w:wrap="auto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351426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75188">
      <w:rPr>
        <w:rStyle w:val="Numrodepage"/>
        <w:noProof/>
      </w:rPr>
      <w:t>1</w:t>
    </w:r>
    <w:r>
      <w:rPr>
        <w:rStyle w:val="Numrodepage"/>
      </w:rPr>
      <w:fldChar w:fldCharType="end"/>
    </w:r>
  </w:p>
  <w:p w:rsidR="00351426" w:rsidRDefault="00351426" w:rsidP="00D50892">
    <w:pPr>
      <w:pStyle w:val="Pieddepage"/>
      <w:ind w:right="360"/>
      <w:jc w:val="right"/>
    </w:pPr>
  </w:p>
  <w:p w:rsidR="00351426" w:rsidRDefault="0035142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36B" w:rsidRDefault="002F436B" w:rsidP="00865AB0">
      <w:pPr>
        <w:spacing w:after="0" w:line="240" w:lineRule="auto"/>
      </w:pPr>
      <w:r>
        <w:separator/>
      </w:r>
    </w:p>
  </w:footnote>
  <w:footnote w:type="continuationSeparator" w:id="0">
    <w:p w:rsidR="002F436B" w:rsidRDefault="002F436B" w:rsidP="00865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E184A"/>
    <w:multiLevelType w:val="multilevel"/>
    <w:tmpl w:val="EFC04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E9284F"/>
    <w:multiLevelType w:val="hybridMultilevel"/>
    <w:tmpl w:val="1C0C7FAA"/>
    <w:lvl w:ilvl="0" w:tplc="393C2F9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4530D16"/>
    <w:multiLevelType w:val="hybridMultilevel"/>
    <w:tmpl w:val="A44C9CA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C7A9A"/>
    <w:multiLevelType w:val="hybridMultilevel"/>
    <w:tmpl w:val="7DCC86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486403"/>
    <w:multiLevelType w:val="hybridMultilevel"/>
    <w:tmpl w:val="6FAEBE32"/>
    <w:lvl w:ilvl="0" w:tplc="C95A3F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F02643"/>
    <w:rsid w:val="00001F0F"/>
    <w:rsid w:val="00001FDA"/>
    <w:rsid w:val="0000207B"/>
    <w:rsid w:val="00002791"/>
    <w:rsid w:val="00003ADC"/>
    <w:rsid w:val="00003E43"/>
    <w:rsid w:val="00004B71"/>
    <w:rsid w:val="00004DEB"/>
    <w:rsid w:val="0000536B"/>
    <w:rsid w:val="00005C0B"/>
    <w:rsid w:val="0000645E"/>
    <w:rsid w:val="00006FC9"/>
    <w:rsid w:val="000078C2"/>
    <w:rsid w:val="0000794D"/>
    <w:rsid w:val="000079DB"/>
    <w:rsid w:val="00011A10"/>
    <w:rsid w:val="0001232C"/>
    <w:rsid w:val="000147CA"/>
    <w:rsid w:val="00014C1F"/>
    <w:rsid w:val="000157D1"/>
    <w:rsid w:val="00016073"/>
    <w:rsid w:val="0001648E"/>
    <w:rsid w:val="000177D9"/>
    <w:rsid w:val="00020366"/>
    <w:rsid w:val="000208F5"/>
    <w:rsid w:val="000213D4"/>
    <w:rsid w:val="00021A6E"/>
    <w:rsid w:val="00022F6D"/>
    <w:rsid w:val="00024DF0"/>
    <w:rsid w:val="00025DC6"/>
    <w:rsid w:val="0002662E"/>
    <w:rsid w:val="00030FDA"/>
    <w:rsid w:val="0003118D"/>
    <w:rsid w:val="000342A4"/>
    <w:rsid w:val="00034313"/>
    <w:rsid w:val="000345F7"/>
    <w:rsid w:val="00034734"/>
    <w:rsid w:val="000348C3"/>
    <w:rsid w:val="00034DCE"/>
    <w:rsid w:val="000362D8"/>
    <w:rsid w:val="00041B3D"/>
    <w:rsid w:val="00042C54"/>
    <w:rsid w:val="0004350F"/>
    <w:rsid w:val="00043613"/>
    <w:rsid w:val="00043D91"/>
    <w:rsid w:val="00043DC9"/>
    <w:rsid w:val="000440A6"/>
    <w:rsid w:val="00044325"/>
    <w:rsid w:val="000449DB"/>
    <w:rsid w:val="00044D3C"/>
    <w:rsid w:val="0004672B"/>
    <w:rsid w:val="0005104D"/>
    <w:rsid w:val="000512A5"/>
    <w:rsid w:val="00051D38"/>
    <w:rsid w:val="000527F9"/>
    <w:rsid w:val="00053284"/>
    <w:rsid w:val="00055056"/>
    <w:rsid w:val="00057ACD"/>
    <w:rsid w:val="00057E3A"/>
    <w:rsid w:val="000610D2"/>
    <w:rsid w:val="0006412E"/>
    <w:rsid w:val="0006464D"/>
    <w:rsid w:val="000657D5"/>
    <w:rsid w:val="00065D02"/>
    <w:rsid w:val="00067DFD"/>
    <w:rsid w:val="00071D74"/>
    <w:rsid w:val="000723E0"/>
    <w:rsid w:val="00072565"/>
    <w:rsid w:val="00072D0F"/>
    <w:rsid w:val="00075734"/>
    <w:rsid w:val="00075935"/>
    <w:rsid w:val="00076A4A"/>
    <w:rsid w:val="00077126"/>
    <w:rsid w:val="0007720B"/>
    <w:rsid w:val="00083115"/>
    <w:rsid w:val="00083B7C"/>
    <w:rsid w:val="00083DC7"/>
    <w:rsid w:val="00084787"/>
    <w:rsid w:val="00085753"/>
    <w:rsid w:val="0008670E"/>
    <w:rsid w:val="000869E7"/>
    <w:rsid w:val="000874F2"/>
    <w:rsid w:val="00087780"/>
    <w:rsid w:val="00087DE7"/>
    <w:rsid w:val="00087E65"/>
    <w:rsid w:val="00091985"/>
    <w:rsid w:val="000922FB"/>
    <w:rsid w:val="00092A4A"/>
    <w:rsid w:val="00092F13"/>
    <w:rsid w:val="00095B18"/>
    <w:rsid w:val="00096EFE"/>
    <w:rsid w:val="00097605"/>
    <w:rsid w:val="000A054C"/>
    <w:rsid w:val="000A08CA"/>
    <w:rsid w:val="000A0951"/>
    <w:rsid w:val="000A12D8"/>
    <w:rsid w:val="000A14FF"/>
    <w:rsid w:val="000A39A9"/>
    <w:rsid w:val="000A3A18"/>
    <w:rsid w:val="000A3A35"/>
    <w:rsid w:val="000A3DCE"/>
    <w:rsid w:val="000A7AA9"/>
    <w:rsid w:val="000B12C6"/>
    <w:rsid w:val="000B41F8"/>
    <w:rsid w:val="000B45CE"/>
    <w:rsid w:val="000B4D54"/>
    <w:rsid w:val="000B501F"/>
    <w:rsid w:val="000B5080"/>
    <w:rsid w:val="000B5C60"/>
    <w:rsid w:val="000B710E"/>
    <w:rsid w:val="000C12B5"/>
    <w:rsid w:val="000C18BF"/>
    <w:rsid w:val="000C1F7D"/>
    <w:rsid w:val="000C31CD"/>
    <w:rsid w:val="000C3426"/>
    <w:rsid w:val="000C4875"/>
    <w:rsid w:val="000C6B72"/>
    <w:rsid w:val="000C7027"/>
    <w:rsid w:val="000C7599"/>
    <w:rsid w:val="000D0998"/>
    <w:rsid w:val="000D167A"/>
    <w:rsid w:val="000D1A14"/>
    <w:rsid w:val="000D223F"/>
    <w:rsid w:val="000D31EF"/>
    <w:rsid w:val="000D37A4"/>
    <w:rsid w:val="000D468E"/>
    <w:rsid w:val="000D4CA3"/>
    <w:rsid w:val="000D6926"/>
    <w:rsid w:val="000D7149"/>
    <w:rsid w:val="000D7A58"/>
    <w:rsid w:val="000E01C5"/>
    <w:rsid w:val="000E1149"/>
    <w:rsid w:val="000E44ED"/>
    <w:rsid w:val="000E5033"/>
    <w:rsid w:val="000E60FB"/>
    <w:rsid w:val="000E6956"/>
    <w:rsid w:val="000E6F84"/>
    <w:rsid w:val="000E7220"/>
    <w:rsid w:val="000E7563"/>
    <w:rsid w:val="000E76A6"/>
    <w:rsid w:val="000F0543"/>
    <w:rsid w:val="000F072B"/>
    <w:rsid w:val="000F1215"/>
    <w:rsid w:val="000F1628"/>
    <w:rsid w:val="000F2666"/>
    <w:rsid w:val="000F2FA2"/>
    <w:rsid w:val="000F3664"/>
    <w:rsid w:val="000F50FB"/>
    <w:rsid w:val="000F5115"/>
    <w:rsid w:val="000F5B35"/>
    <w:rsid w:val="000F6B44"/>
    <w:rsid w:val="000F7293"/>
    <w:rsid w:val="000F77D7"/>
    <w:rsid w:val="000F7942"/>
    <w:rsid w:val="000F7B3B"/>
    <w:rsid w:val="001004D3"/>
    <w:rsid w:val="001009BA"/>
    <w:rsid w:val="00101AA4"/>
    <w:rsid w:val="00105E0D"/>
    <w:rsid w:val="00106059"/>
    <w:rsid w:val="001068DD"/>
    <w:rsid w:val="00107C5D"/>
    <w:rsid w:val="00110D34"/>
    <w:rsid w:val="00111FBE"/>
    <w:rsid w:val="00112B14"/>
    <w:rsid w:val="00112C17"/>
    <w:rsid w:val="00113411"/>
    <w:rsid w:val="00113875"/>
    <w:rsid w:val="00114366"/>
    <w:rsid w:val="001149ED"/>
    <w:rsid w:val="00115B10"/>
    <w:rsid w:val="00116002"/>
    <w:rsid w:val="00116A86"/>
    <w:rsid w:val="00120AFA"/>
    <w:rsid w:val="00120B58"/>
    <w:rsid w:val="001215C3"/>
    <w:rsid w:val="0012168F"/>
    <w:rsid w:val="001222B4"/>
    <w:rsid w:val="001224B3"/>
    <w:rsid w:val="00122DB8"/>
    <w:rsid w:val="001308D8"/>
    <w:rsid w:val="00130B65"/>
    <w:rsid w:val="00131190"/>
    <w:rsid w:val="00131E1D"/>
    <w:rsid w:val="0013207A"/>
    <w:rsid w:val="0013519D"/>
    <w:rsid w:val="00136F3C"/>
    <w:rsid w:val="00140A3F"/>
    <w:rsid w:val="00141322"/>
    <w:rsid w:val="00141B0E"/>
    <w:rsid w:val="00142887"/>
    <w:rsid w:val="00143FBC"/>
    <w:rsid w:val="00144096"/>
    <w:rsid w:val="00146B7C"/>
    <w:rsid w:val="0014700F"/>
    <w:rsid w:val="001471F5"/>
    <w:rsid w:val="00147EBF"/>
    <w:rsid w:val="0015004B"/>
    <w:rsid w:val="001502F8"/>
    <w:rsid w:val="00150B55"/>
    <w:rsid w:val="00152A7F"/>
    <w:rsid w:val="00152E04"/>
    <w:rsid w:val="0015326A"/>
    <w:rsid w:val="001540D1"/>
    <w:rsid w:val="0015480A"/>
    <w:rsid w:val="001548D0"/>
    <w:rsid w:val="00154C22"/>
    <w:rsid w:val="00155D9B"/>
    <w:rsid w:val="00156E46"/>
    <w:rsid w:val="00156FF0"/>
    <w:rsid w:val="00157258"/>
    <w:rsid w:val="001575AD"/>
    <w:rsid w:val="00160102"/>
    <w:rsid w:val="001603A4"/>
    <w:rsid w:val="00161646"/>
    <w:rsid w:val="00161E67"/>
    <w:rsid w:val="00162467"/>
    <w:rsid w:val="00162F62"/>
    <w:rsid w:val="00163727"/>
    <w:rsid w:val="001641CA"/>
    <w:rsid w:val="00164723"/>
    <w:rsid w:val="0016518D"/>
    <w:rsid w:val="00165700"/>
    <w:rsid w:val="00166BD2"/>
    <w:rsid w:val="00166FAE"/>
    <w:rsid w:val="00167351"/>
    <w:rsid w:val="001674F9"/>
    <w:rsid w:val="00167618"/>
    <w:rsid w:val="001676B6"/>
    <w:rsid w:val="00167D84"/>
    <w:rsid w:val="001710AE"/>
    <w:rsid w:val="00171E1E"/>
    <w:rsid w:val="0017224D"/>
    <w:rsid w:val="00173B2D"/>
    <w:rsid w:val="00173D57"/>
    <w:rsid w:val="00174C24"/>
    <w:rsid w:val="00174FED"/>
    <w:rsid w:val="00175AA1"/>
    <w:rsid w:val="00175DC1"/>
    <w:rsid w:val="00175E7E"/>
    <w:rsid w:val="00181241"/>
    <w:rsid w:val="0018200C"/>
    <w:rsid w:val="0018233A"/>
    <w:rsid w:val="00182376"/>
    <w:rsid w:val="0018657B"/>
    <w:rsid w:val="00186D19"/>
    <w:rsid w:val="001878F5"/>
    <w:rsid w:val="00187CA2"/>
    <w:rsid w:val="001911D9"/>
    <w:rsid w:val="00191DC1"/>
    <w:rsid w:val="00192986"/>
    <w:rsid w:val="001941C1"/>
    <w:rsid w:val="001941DE"/>
    <w:rsid w:val="001947EB"/>
    <w:rsid w:val="001948EF"/>
    <w:rsid w:val="0019738D"/>
    <w:rsid w:val="00197826"/>
    <w:rsid w:val="001A19A7"/>
    <w:rsid w:val="001A1BD1"/>
    <w:rsid w:val="001A1BE7"/>
    <w:rsid w:val="001A232C"/>
    <w:rsid w:val="001A2EDB"/>
    <w:rsid w:val="001A5ABB"/>
    <w:rsid w:val="001A6141"/>
    <w:rsid w:val="001A7F65"/>
    <w:rsid w:val="001B11A6"/>
    <w:rsid w:val="001B1BC2"/>
    <w:rsid w:val="001B2832"/>
    <w:rsid w:val="001B32CF"/>
    <w:rsid w:val="001B3522"/>
    <w:rsid w:val="001B381B"/>
    <w:rsid w:val="001B46CB"/>
    <w:rsid w:val="001B4BDF"/>
    <w:rsid w:val="001B56D0"/>
    <w:rsid w:val="001C02EE"/>
    <w:rsid w:val="001C1CB2"/>
    <w:rsid w:val="001C202B"/>
    <w:rsid w:val="001C375B"/>
    <w:rsid w:val="001C4ACA"/>
    <w:rsid w:val="001C4B09"/>
    <w:rsid w:val="001C5D96"/>
    <w:rsid w:val="001C5EB8"/>
    <w:rsid w:val="001C6591"/>
    <w:rsid w:val="001C7063"/>
    <w:rsid w:val="001D10A2"/>
    <w:rsid w:val="001D2900"/>
    <w:rsid w:val="001D365A"/>
    <w:rsid w:val="001D4A16"/>
    <w:rsid w:val="001D56C2"/>
    <w:rsid w:val="001D5812"/>
    <w:rsid w:val="001D614E"/>
    <w:rsid w:val="001D6457"/>
    <w:rsid w:val="001D661E"/>
    <w:rsid w:val="001D67C7"/>
    <w:rsid w:val="001D74B0"/>
    <w:rsid w:val="001D7E9C"/>
    <w:rsid w:val="001E1901"/>
    <w:rsid w:val="001E1D90"/>
    <w:rsid w:val="001E4855"/>
    <w:rsid w:val="001E5EEB"/>
    <w:rsid w:val="001E6E5A"/>
    <w:rsid w:val="001E7CC6"/>
    <w:rsid w:val="001F05C7"/>
    <w:rsid w:val="001F0627"/>
    <w:rsid w:val="001F0760"/>
    <w:rsid w:val="001F09DF"/>
    <w:rsid w:val="001F0AA1"/>
    <w:rsid w:val="001F1B22"/>
    <w:rsid w:val="001F3021"/>
    <w:rsid w:val="001F334E"/>
    <w:rsid w:val="001F4863"/>
    <w:rsid w:val="001F5225"/>
    <w:rsid w:val="001F58A2"/>
    <w:rsid w:val="001F6434"/>
    <w:rsid w:val="001F6DF1"/>
    <w:rsid w:val="00200515"/>
    <w:rsid w:val="00200517"/>
    <w:rsid w:val="0020060B"/>
    <w:rsid w:val="00200E63"/>
    <w:rsid w:val="00201B54"/>
    <w:rsid w:val="00202291"/>
    <w:rsid w:val="002034C4"/>
    <w:rsid w:val="00204A1E"/>
    <w:rsid w:val="00205680"/>
    <w:rsid w:val="00205EC5"/>
    <w:rsid w:val="002064E1"/>
    <w:rsid w:val="00206AF0"/>
    <w:rsid w:val="00207763"/>
    <w:rsid w:val="00207A83"/>
    <w:rsid w:val="0021040A"/>
    <w:rsid w:val="00210F37"/>
    <w:rsid w:val="00211846"/>
    <w:rsid w:val="00211E8D"/>
    <w:rsid w:val="00212019"/>
    <w:rsid w:val="00212C3B"/>
    <w:rsid w:val="0021307E"/>
    <w:rsid w:val="002142D3"/>
    <w:rsid w:val="0021583C"/>
    <w:rsid w:val="00215DC4"/>
    <w:rsid w:val="00217BD6"/>
    <w:rsid w:val="002200F0"/>
    <w:rsid w:val="0022099F"/>
    <w:rsid w:val="00221D64"/>
    <w:rsid w:val="00223E9C"/>
    <w:rsid w:val="00223FBD"/>
    <w:rsid w:val="002241CC"/>
    <w:rsid w:val="00224277"/>
    <w:rsid w:val="00224809"/>
    <w:rsid w:val="00225246"/>
    <w:rsid w:val="00225B08"/>
    <w:rsid w:val="00225B60"/>
    <w:rsid w:val="0022725D"/>
    <w:rsid w:val="002274EC"/>
    <w:rsid w:val="00227BB0"/>
    <w:rsid w:val="00230403"/>
    <w:rsid w:val="002306AD"/>
    <w:rsid w:val="00230E23"/>
    <w:rsid w:val="00231B47"/>
    <w:rsid w:val="00232145"/>
    <w:rsid w:val="002333B1"/>
    <w:rsid w:val="00233699"/>
    <w:rsid w:val="00233FE2"/>
    <w:rsid w:val="00234019"/>
    <w:rsid w:val="002358BC"/>
    <w:rsid w:val="00235F65"/>
    <w:rsid w:val="002369CD"/>
    <w:rsid w:val="00236D91"/>
    <w:rsid w:val="00237B11"/>
    <w:rsid w:val="0024031B"/>
    <w:rsid w:val="0024037B"/>
    <w:rsid w:val="00240681"/>
    <w:rsid w:val="00240977"/>
    <w:rsid w:val="00241BD5"/>
    <w:rsid w:val="002433BF"/>
    <w:rsid w:val="00244435"/>
    <w:rsid w:val="002450F1"/>
    <w:rsid w:val="00245E91"/>
    <w:rsid w:val="00245F8A"/>
    <w:rsid w:val="00246E63"/>
    <w:rsid w:val="00247265"/>
    <w:rsid w:val="002477D2"/>
    <w:rsid w:val="00247F76"/>
    <w:rsid w:val="00247FF3"/>
    <w:rsid w:val="00250484"/>
    <w:rsid w:val="002508F0"/>
    <w:rsid w:val="00250F1A"/>
    <w:rsid w:val="002515B6"/>
    <w:rsid w:val="00252EB3"/>
    <w:rsid w:val="002548A0"/>
    <w:rsid w:val="00254AC4"/>
    <w:rsid w:val="00254CF7"/>
    <w:rsid w:val="002554C5"/>
    <w:rsid w:val="002554F9"/>
    <w:rsid w:val="00256120"/>
    <w:rsid w:val="002564DD"/>
    <w:rsid w:val="00256B12"/>
    <w:rsid w:val="0025785D"/>
    <w:rsid w:val="0025791E"/>
    <w:rsid w:val="00257C40"/>
    <w:rsid w:val="00257D3B"/>
    <w:rsid w:val="002616E8"/>
    <w:rsid w:val="002620C8"/>
    <w:rsid w:val="00264D83"/>
    <w:rsid w:val="00265F63"/>
    <w:rsid w:val="00267742"/>
    <w:rsid w:val="0026789E"/>
    <w:rsid w:val="00271A47"/>
    <w:rsid w:val="00271B5D"/>
    <w:rsid w:val="002732CF"/>
    <w:rsid w:val="002749BA"/>
    <w:rsid w:val="0027790D"/>
    <w:rsid w:val="00280365"/>
    <w:rsid w:val="00281AFC"/>
    <w:rsid w:val="00282522"/>
    <w:rsid w:val="00282C60"/>
    <w:rsid w:val="00283370"/>
    <w:rsid w:val="0028355D"/>
    <w:rsid w:val="00283933"/>
    <w:rsid w:val="002841E7"/>
    <w:rsid w:val="002842C0"/>
    <w:rsid w:val="00285148"/>
    <w:rsid w:val="00285781"/>
    <w:rsid w:val="002857AE"/>
    <w:rsid w:val="002860B9"/>
    <w:rsid w:val="00286BCD"/>
    <w:rsid w:val="00286CF1"/>
    <w:rsid w:val="00287793"/>
    <w:rsid w:val="00287DE8"/>
    <w:rsid w:val="00290267"/>
    <w:rsid w:val="00290514"/>
    <w:rsid w:val="00291327"/>
    <w:rsid w:val="00291E0F"/>
    <w:rsid w:val="002925AE"/>
    <w:rsid w:val="002925C4"/>
    <w:rsid w:val="00292688"/>
    <w:rsid w:val="00292E91"/>
    <w:rsid w:val="002942C5"/>
    <w:rsid w:val="00295238"/>
    <w:rsid w:val="00295E01"/>
    <w:rsid w:val="0029639F"/>
    <w:rsid w:val="002975B4"/>
    <w:rsid w:val="002A1E1C"/>
    <w:rsid w:val="002A2EEE"/>
    <w:rsid w:val="002A31B5"/>
    <w:rsid w:val="002A58DB"/>
    <w:rsid w:val="002A5C02"/>
    <w:rsid w:val="002A5EA5"/>
    <w:rsid w:val="002A67F8"/>
    <w:rsid w:val="002A6CC6"/>
    <w:rsid w:val="002B0CE5"/>
    <w:rsid w:val="002B1CA0"/>
    <w:rsid w:val="002B1D47"/>
    <w:rsid w:val="002B3C0E"/>
    <w:rsid w:val="002B4582"/>
    <w:rsid w:val="002B482E"/>
    <w:rsid w:val="002B6197"/>
    <w:rsid w:val="002B7AC9"/>
    <w:rsid w:val="002C06C3"/>
    <w:rsid w:val="002C0ED1"/>
    <w:rsid w:val="002C0FCC"/>
    <w:rsid w:val="002C1342"/>
    <w:rsid w:val="002C2AEF"/>
    <w:rsid w:val="002C2BDB"/>
    <w:rsid w:val="002C3752"/>
    <w:rsid w:val="002C385D"/>
    <w:rsid w:val="002C3B54"/>
    <w:rsid w:val="002C4014"/>
    <w:rsid w:val="002C5433"/>
    <w:rsid w:val="002C5DC6"/>
    <w:rsid w:val="002C7283"/>
    <w:rsid w:val="002C7427"/>
    <w:rsid w:val="002C766A"/>
    <w:rsid w:val="002D094B"/>
    <w:rsid w:val="002D1838"/>
    <w:rsid w:val="002D27A3"/>
    <w:rsid w:val="002D5202"/>
    <w:rsid w:val="002D6230"/>
    <w:rsid w:val="002D6464"/>
    <w:rsid w:val="002D7AF8"/>
    <w:rsid w:val="002D7E44"/>
    <w:rsid w:val="002E0665"/>
    <w:rsid w:val="002E0F95"/>
    <w:rsid w:val="002E15C8"/>
    <w:rsid w:val="002E1673"/>
    <w:rsid w:val="002E200F"/>
    <w:rsid w:val="002E279F"/>
    <w:rsid w:val="002E2B98"/>
    <w:rsid w:val="002E342B"/>
    <w:rsid w:val="002E3DA8"/>
    <w:rsid w:val="002E3FDA"/>
    <w:rsid w:val="002E46D6"/>
    <w:rsid w:val="002E52A1"/>
    <w:rsid w:val="002E59FE"/>
    <w:rsid w:val="002E5AE5"/>
    <w:rsid w:val="002E5FA5"/>
    <w:rsid w:val="002E62FC"/>
    <w:rsid w:val="002E68C6"/>
    <w:rsid w:val="002E75EA"/>
    <w:rsid w:val="002F0449"/>
    <w:rsid w:val="002F0F94"/>
    <w:rsid w:val="002F14C7"/>
    <w:rsid w:val="002F1810"/>
    <w:rsid w:val="002F1940"/>
    <w:rsid w:val="002F2584"/>
    <w:rsid w:val="002F2C12"/>
    <w:rsid w:val="002F2FD9"/>
    <w:rsid w:val="002F38CF"/>
    <w:rsid w:val="002F3933"/>
    <w:rsid w:val="002F3956"/>
    <w:rsid w:val="002F400B"/>
    <w:rsid w:val="002F405A"/>
    <w:rsid w:val="002F436B"/>
    <w:rsid w:val="002F43C2"/>
    <w:rsid w:val="002F46F2"/>
    <w:rsid w:val="002F64A1"/>
    <w:rsid w:val="002F6C09"/>
    <w:rsid w:val="002F7E15"/>
    <w:rsid w:val="003009DB"/>
    <w:rsid w:val="003031CE"/>
    <w:rsid w:val="00304B34"/>
    <w:rsid w:val="00305614"/>
    <w:rsid w:val="0030610D"/>
    <w:rsid w:val="00306677"/>
    <w:rsid w:val="00307DE5"/>
    <w:rsid w:val="00310D95"/>
    <w:rsid w:val="00311EC3"/>
    <w:rsid w:val="00312F9B"/>
    <w:rsid w:val="0031348F"/>
    <w:rsid w:val="00314150"/>
    <w:rsid w:val="003142B4"/>
    <w:rsid w:val="0031433A"/>
    <w:rsid w:val="0031434C"/>
    <w:rsid w:val="00314EAE"/>
    <w:rsid w:val="00314F21"/>
    <w:rsid w:val="00316DA6"/>
    <w:rsid w:val="00320939"/>
    <w:rsid w:val="003226BA"/>
    <w:rsid w:val="00322C45"/>
    <w:rsid w:val="00322C77"/>
    <w:rsid w:val="003234B1"/>
    <w:rsid w:val="003236B5"/>
    <w:rsid w:val="00324122"/>
    <w:rsid w:val="00324702"/>
    <w:rsid w:val="003259C5"/>
    <w:rsid w:val="00325C54"/>
    <w:rsid w:val="00325CDA"/>
    <w:rsid w:val="00325DA7"/>
    <w:rsid w:val="00326078"/>
    <w:rsid w:val="0033069C"/>
    <w:rsid w:val="0033074F"/>
    <w:rsid w:val="00330992"/>
    <w:rsid w:val="00330C7A"/>
    <w:rsid w:val="00330D31"/>
    <w:rsid w:val="00330E5C"/>
    <w:rsid w:val="00332443"/>
    <w:rsid w:val="00334B4F"/>
    <w:rsid w:val="00334EFD"/>
    <w:rsid w:val="0033566A"/>
    <w:rsid w:val="00336BAA"/>
    <w:rsid w:val="0033723A"/>
    <w:rsid w:val="0033749B"/>
    <w:rsid w:val="00337F38"/>
    <w:rsid w:val="0034085C"/>
    <w:rsid w:val="003415F0"/>
    <w:rsid w:val="003424BF"/>
    <w:rsid w:val="00342834"/>
    <w:rsid w:val="003443C3"/>
    <w:rsid w:val="0034564E"/>
    <w:rsid w:val="00345D43"/>
    <w:rsid w:val="0034751B"/>
    <w:rsid w:val="00347B46"/>
    <w:rsid w:val="00347F01"/>
    <w:rsid w:val="00350332"/>
    <w:rsid w:val="00350758"/>
    <w:rsid w:val="00351426"/>
    <w:rsid w:val="003517F8"/>
    <w:rsid w:val="00351EC8"/>
    <w:rsid w:val="003523B1"/>
    <w:rsid w:val="0035460E"/>
    <w:rsid w:val="00354B97"/>
    <w:rsid w:val="0035574C"/>
    <w:rsid w:val="00356BD5"/>
    <w:rsid w:val="00357858"/>
    <w:rsid w:val="003632DD"/>
    <w:rsid w:val="00363703"/>
    <w:rsid w:val="003651A1"/>
    <w:rsid w:val="0036624C"/>
    <w:rsid w:val="00366327"/>
    <w:rsid w:val="00366337"/>
    <w:rsid w:val="00366D70"/>
    <w:rsid w:val="00366E6E"/>
    <w:rsid w:val="0036796A"/>
    <w:rsid w:val="0037049C"/>
    <w:rsid w:val="00370520"/>
    <w:rsid w:val="00370766"/>
    <w:rsid w:val="0037247B"/>
    <w:rsid w:val="0037269C"/>
    <w:rsid w:val="00373C08"/>
    <w:rsid w:val="00374AAF"/>
    <w:rsid w:val="00374BB6"/>
    <w:rsid w:val="003778F2"/>
    <w:rsid w:val="0038002B"/>
    <w:rsid w:val="00380924"/>
    <w:rsid w:val="00381335"/>
    <w:rsid w:val="00384EA4"/>
    <w:rsid w:val="003850B4"/>
    <w:rsid w:val="00386B4B"/>
    <w:rsid w:val="003913D4"/>
    <w:rsid w:val="00391B04"/>
    <w:rsid w:val="00393219"/>
    <w:rsid w:val="00393587"/>
    <w:rsid w:val="00393D12"/>
    <w:rsid w:val="00394258"/>
    <w:rsid w:val="003959E5"/>
    <w:rsid w:val="00395D72"/>
    <w:rsid w:val="003968D8"/>
    <w:rsid w:val="0039744C"/>
    <w:rsid w:val="003A0154"/>
    <w:rsid w:val="003A0C00"/>
    <w:rsid w:val="003A1B46"/>
    <w:rsid w:val="003A3E0E"/>
    <w:rsid w:val="003A4787"/>
    <w:rsid w:val="003A55C2"/>
    <w:rsid w:val="003A58F3"/>
    <w:rsid w:val="003A5D6E"/>
    <w:rsid w:val="003A7DFA"/>
    <w:rsid w:val="003B0544"/>
    <w:rsid w:val="003B0593"/>
    <w:rsid w:val="003B460A"/>
    <w:rsid w:val="003B5E91"/>
    <w:rsid w:val="003B60A7"/>
    <w:rsid w:val="003B6F15"/>
    <w:rsid w:val="003B70D2"/>
    <w:rsid w:val="003B71A3"/>
    <w:rsid w:val="003B77D7"/>
    <w:rsid w:val="003C0836"/>
    <w:rsid w:val="003C0D1D"/>
    <w:rsid w:val="003C196A"/>
    <w:rsid w:val="003C2629"/>
    <w:rsid w:val="003C51EB"/>
    <w:rsid w:val="003C6874"/>
    <w:rsid w:val="003C7102"/>
    <w:rsid w:val="003C71C0"/>
    <w:rsid w:val="003C76A6"/>
    <w:rsid w:val="003D0F48"/>
    <w:rsid w:val="003D1193"/>
    <w:rsid w:val="003D21C7"/>
    <w:rsid w:val="003D23D1"/>
    <w:rsid w:val="003D484B"/>
    <w:rsid w:val="003D48BD"/>
    <w:rsid w:val="003D54E3"/>
    <w:rsid w:val="003D6F47"/>
    <w:rsid w:val="003D7141"/>
    <w:rsid w:val="003D7376"/>
    <w:rsid w:val="003E0C0A"/>
    <w:rsid w:val="003E1599"/>
    <w:rsid w:val="003E3AA9"/>
    <w:rsid w:val="003E5227"/>
    <w:rsid w:val="003E65E0"/>
    <w:rsid w:val="003E6F3C"/>
    <w:rsid w:val="003E741B"/>
    <w:rsid w:val="003F01B1"/>
    <w:rsid w:val="003F05E1"/>
    <w:rsid w:val="003F1B87"/>
    <w:rsid w:val="003F3A3A"/>
    <w:rsid w:val="003F438C"/>
    <w:rsid w:val="003F44E5"/>
    <w:rsid w:val="003F47AD"/>
    <w:rsid w:val="003F4B03"/>
    <w:rsid w:val="003F4F76"/>
    <w:rsid w:val="003F7F34"/>
    <w:rsid w:val="00400C92"/>
    <w:rsid w:val="00401D9C"/>
    <w:rsid w:val="004026AA"/>
    <w:rsid w:val="0040349C"/>
    <w:rsid w:val="00403CE3"/>
    <w:rsid w:val="00404F87"/>
    <w:rsid w:val="004052B5"/>
    <w:rsid w:val="0040570F"/>
    <w:rsid w:val="00405B9F"/>
    <w:rsid w:val="00406F49"/>
    <w:rsid w:val="00407969"/>
    <w:rsid w:val="0041133B"/>
    <w:rsid w:val="00412582"/>
    <w:rsid w:val="004138A7"/>
    <w:rsid w:val="004138B0"/>
    <w:rsid w:val="00413D74"/>
    <w:rsid w:val="004146BF"/>
    <w:rsid w:val="00415210"/>
    <w:rsid w:val="0041584B"/>
    <w:rsid w:val="00415953"/>
    <w:rsid w:val="00415998"/>
    <w:rsid w:val="00416587"/>
    <w:rsid w:val="00416CE5"/>
    <w:rsid w:val="00417E00"/>
    <w:rsid w:val="00420003"/>
    <w:rsid w:val="004209CA"/>
    <w:rsid w:val="00420A90"/>
    <w:rsid w:val="00420B2C"/>
    <w:rsid w:val="00420DB2"/>
    <w:rsid w:val="004214B7"/>
    <w:rsid w:val="00421CF9"/>
    <w:rsid w:val="004226A4"/>
    <w:rsid w:val="00424F7E"/>
    <w:rsid w:val="00426116"/>
    <w:rsid w:val="00427454"/>
    <w:rsid w:val="004275BE"/>
    <w:rsid w:val="004312AD"/>
    <w:rsid w:val="00432709"/>
    <w:rsid w:val="00432866"/>
    <w:rsid w:val="00433295"/>
    <w:rsid w:val="00433885"/>
    <w:rsid w:val="00433B38"/>
    <w:rsid w:val="004340A6"/>
    <w:rsid w:val="004341D7"/>
    <w:rsid w:val="0043424E"/>
    <w:rsid w:val="00434DE5"/>
    <w:rsid w:val="00436A63"/>
    <w:rsid w:val="00437E54"/>
    <w:rsid w:val="00440932"/>
    <w:rsid w:val="00442313"/>
    <w:rsid w:val="0044260F"/>
    <w:rsid w:val="0044274B"/>
    <w:rsid w:val="00443904"/>
    <w:rsid w:val="00443AE7"/>
    <w:rsid w:val="00443F7E"/>
    <w:rsid w:val="0044479D"/>
    <w:rsid w:val="00444FA5"/>
    <w:rsid w:val="00445A52"/>
    <w:rsid w:val="00445BA6"/>
    <w:rsid w:val="00445DDF"/>
    <w:rsid w:val="00445EB1"/>
    <w:rsid w:val="0044622B"/>
    <w:rsid w:val="00447B2A"/>
    <w:rsid w:val="00447B8E"/>
    <w:rsid w:val="00447EBD"/>
    <w:rsid w:val="004507AE"/>
    <w:rsid w:val="00451094"/>
    <w:rsid w:val="0045129C"/>
    <w:rsid w:val="00451A46"/>
    <w:rsid w:val="004522C4"/>
    <w:rsid w:val="00453586"/>
    <w:rsid w:val="00453932"/>
    <w:rsid w:val="00453C43"/>
    <w:rsid w:val="00454EFB"/>
    <w:rsid w:val="004552C1"/>
    <w:rsid w:val="0045537B"/>
    <w:rsid w:val="00455FD2"/>
    <w:rsid w:val="00456E30"/>
    <w:rsid w:val="00456FB8"/>
    <w:rsid w:val="004572ED"/>
    <w:rsid w:val="00457629"/>
    <w:rsid w:val="0046037A"/>
    <w:rsid w:val="004606C6"/>
    <w:rsid w:val="00460996"/>
    <w:rsid w:val="00461956"/>
    <w:rsid w:val="00464303"/>
    <w:rsid w:val="0046549C"/>
    <w:rsid w:val="0046570A"/>
    <w:rsid w:val="00466A55"/>
    <w:rsid w:val="00466B30"/>
    <w:rsid w:val="00466FF4"/>
    <w:rsid w:val="0046745A"/>
    <w:rsid w:val="0046762B"/>
    <w:rsid w:val="00470346"/>
    <w:rsid w:val="0047039E"/>
    <w:rsid w:val="00473EC9"/>
    <w:rsid w:val="00475188"/>
    <w:rsid w:val="004757F7"/>
    <w:rsid w:val="00475DD6"/>
    <w:rsid w:val="00476B86"/>
    <w:rsid w:val="00480269"/>
    <w:rsid w:val="00480A9C"/>
    <w:rsid w:val="00480DA8"/>
    <w:rsid w:val="00481B4A"/>
    <w:rsid w:val="00482BC7"/>
    <w:rsid w:val="0048356E"/>
    <w:rsid w:val="00483E2D"/>
    <w:rsid w:val="0048460D"/>
    <w:rsid w:val="00484E4D"/>
    <w:rsid w:val="00484EA0"/>
    <w:rsid w:val="00485B57"/>
    <w:rsid w:val="00485BEE"/>
    <w:rsid w:val="00485D53"/>
    <w:rsid w:val="004875C4"/>
    <w:rsid w:val="00487890"/>
    <w:rsid w:val="004906A9"/>
    <w:rsid w:val="0049075D"/>
    <w:rsid w:val="004911DB"/>
    <w:rsid w:val="00491C46"/>
    <w:rsid w:val="00491D0C"/>
    <w:rsid w:val="00495986"/>
    <w:rsid w:val="00497C0C"/>
    <w:rsid w:val="004A1922"/>
    <w:rsid w:val="004A1D88"/>
    <w:rsid w:val="004A1E8F"/>
    <w:rsid w:val="004A2054"/>
    <w:rsid w:val="004A225C"/>
    <w:rsid w:val="004A29DD"/>
    <w:rsid w:val="004A2CCD"/>
    <w:rsid w:val="004A2F6A"/>
    <w:rsid w:val="004A3B83"/>
    <w:rsid w:val="004A3F7C"/>
    <w:rsid w:val="004A5CF3"/>
    <w:rsid w:val="004A60CB"/>
    <w:rsid w:val="004A7160"/>
    <w:rsid w:val="004B1840"/>
    <w:rsid w:val="004B1EDB"/>
    <w:rsid w:val="004B1F95"/>
    <w:rsid w:val="004B2F04"/>
    <w:rsid w:val="004B31BE"/>
    <w:rsid w:val="004B4A2B"/>
    <w:rsid w:val="004C09E0"/>
    <w:rsid w:val="004C0DC7"/>
    <w:rsid w:val="004C0DCA"/>
    <w:rsid w:val="004C18BD"/>
    <w:rsid w:val="004C216A"/>
    <w:rsid w:val="004C27FB"/>
    <w:rsid w:val="004C3DF4"/>
    <w:rsid w:val="004C4118"/>
    <w:rsid w:val="004C4D9C"/>
    <w:rsid w:val="004C5CA2"/>
    <w:rsid w:val="004C7956"/>
    <w:rsid w:val="004C7C1B"/>
    <w:rsid w:val="004D07F0"/>
    <w:rsid w:val="004D0A8C"/>
    <w:rsid w:val="004D0C91"/>
    <w:rsid w:val="004D1E28"/>
    <w:rsid w:val="004D2253"/>
    <w:rsid w:val="004D2751"/>
    <w:rsid w:val="004D2CA7"/>
    <w:rsid w:val="004D2E76"/>
    <w:rsid w:val="004D5CC9"/>
    <w:rsid w:val="004D6928"/>
    <w:rsid w:val="004D6E88"/>
    <w:rsid w:val="004D79D8"/>
    <w:rsid w:val="004D7ACA"/>
    <w:rsid w:val="004E032C"/>
    <w:rsid w:val="004E05FF"/>
    <w:rsid w:val="004E0937"/>
    <w:rsid w:val="004E1369"/>
    <w:rsid w:val="004E17BE"/>
    <w:rsid w:val="004E1EF6"/>
    <w:rsid w:val="004E3583"/>
    <w:rsid w:val="004E35E3"/>
    <w:rsid w:val="004E3677"/>
    <w:rsid w:val="004E36D9"/>
    <w:rsid w:val="004E4EEE"/>
    <w:rsid w:val="004E54ED"/>
    <w:rsid w:val="004E633C"/>
    <w:rsid w:val="004E6670"/>
    <w:rsid w:val="004E6996"/>
    <w:rsid w:val="004E7036"/>
    <w:rsid w:val="004F5785"/>
    <w:rsid w:val="004F618A"/>
    <w:rsid w:val="004F6215"/>
    <w:rsid w:val="004F752B"/>
    <w:rsid w:val="00500D42"/>
    <w:rsid w:val="005017DD"/>
    <w:rsid w:val="0050360B"/>
    <w:rsid w:val="00504D3C"/>
    <w:rsid w:val="00506C2B"/>
    <w:rsid w:val="00510397"/>
    <w:rsid w:val="00511A48"/>
    <w:rsid w:val="00512344"/>
    <w:rsid w:val="0051303B"/>
    <w:rsid w:val="00513094"/>
    <w:rsid w:val="0051345E"/>
    <w:rsid w:val="00513741"/>
    <w:rsid w:val="0051499B"/>
    <w:rsid w:val="00514B82"/>
    <w:rsid w:val="00516D70"/>
    <w:rsid w:val="00516EF0"/>
    <w:rsid w:val="005179C1"/>
    <w:rsid w:val="00520272"/>
    <w:rsid w:val="00521930"/>
    <w:rsid w:val="00523625"/>
    <w:rsid w:val="00523DB1"/>
    <w:rsid w:val="005248E2"/>
    <w:rsid w:val="0052492F"/>
    <w:rsid w:val="00524C00"/>
    <w:rsid w:val="00524DC5"/>
    <w:rsid w:val="005254C3"/>
    <w:rsid w:val="00526D17"/>
    <w:rsid w:val="00526E53"/>
    <w:rsid w:val="0053089B"/>
    <w:rsid w:val="00532A79"/>
    <w:rsid w:val="00532CED"/>
    <w:rsid w:val="005331E0"/>
    <w:rsid w:val="005345E8"/>
    <w:rsid w:val="00536598"/>
    <w:rsid w:val="005379C8"/>
    <w:rsid w:val="00540E97"/>
    <w:rsid w:val="005434C6"/>
    <w:rsid w:val="00544833"/>
    <w:rsid w:val="00545185"/>
    <w:rsid w:val="005458A3"/>
    <w:rsid w:val="00545E53"/>
    <w:rsid w:val="005515BA"/>
    <w:rsid w:val="0055180C"/>
    <w:rsid w:val="00551952"/>
    <w:rsid w:val="00554BAF"/>
    <w:rsid w:val="0055520F"/>
    <w:rsid w:val="00555BFA"/>
    <w:rsid w:val="00555DEA"/>
    <w:rsid w:val="00556A8D"/>
    <w:rsid w:val="00557137"/>
    <w:rsid w:val="005577E6"/>
    <w:rsid w:val="005607B5"/>
    <w:rsid w:val="005625EC"/>
    <w:rsid w:val="00562B14"/>
    <w:rsid w:val="00563190"/>
    <w:rsid w:val="00564038"/>
    <w:rsid w:val="005657C7"/>
    <w:rsid w:val="00565A59"/>
    <w:rsid w:val="0056712D"/>
    <w:rsid w:val="00567F39"/>
    <w:rsid w:val="00567F49"/>
    <w:rsid w:val="00571471"/>
    <w:rsid w:val="005715E3"/>
    <w:rsid w:val="0057257E"/>
    <w:rsid w:val="00572A6E"/>
    <w:rsid w:val="00572B12"/>
    <w:rsid w:val="00572EBB"/>
    <w:rsid w:val="00573FD6"/>
    <w:rsid w:val="00574565"/>
    <w:rsid w:val="00574D3A"/>
    <w:rsid w:val="005760F4"/>
    <w:rsid w:val="0057669D"/>
    <w:rsid w:val="00576841"/>
    <w:rsid w:val="00576D23"/>
    <w:rsid w:val="00581016"/>
    <w:rsid w:val="005818E0"/>
    <w:rsid w:val="0058285E"/>
    <w:rsid w:val="00582CDB"/>
    <w:rsid w:val="0058374A"/>
    <w:rsid w:val="005841CE"/>
    <w:rsid w:val="005850FC"/>
    <w:rsid w:val="00586D49"/>
    <w:rsid w:val="005928A7"/>
    <w:rsid w:val="005941C5"/>
    <w:rsid w:val="00594F73"/>
    <w:rsid w:val="005950B6"/>
    <w:rsid w:val="00595141"/>
    <w:rsid w:val="0059620B"/>
    <w:rsid w:val="00596DEC"/>
    <w:rsid w:val="0059719E"/>
    <w:rsid w:val="005975A5"/>
    <w:rsid w:val="005A19D2"/>
    <w:rsid w:val="005A24DC"/>
    <w:rsid w:val="005A2A61"/>
    <w:rsid w:val="005A2BAC"/>
    <w:rsid w:val="005A602F"/>
    <w:rsid w:val="005A621F"/>
    <w:rsid w:val="005A782F"/>
    <w:rsid w:val="005B01C1"/>
    <w:rsid w:val="005B05A5"/>
    <w:rsid w:val="005B0DF4"/>
    <w:rsid w:val="005B1853"/>
    <w:rsid w:val="005B1D7B"/>
    <w:rsid w:val="005B2049"/>
    <w:rsid w:val="005B2A68"/>
    <w:rsid w:val="005B325C"/>
    <w:rsid w:val="005B3B35"/>
    <w:rsid w:val="005B569D"/>
    <w:rsid w:val="005B57FE"/>
    <w:rsid w:val="005B5C7E"/>
    <w:rsid w:val="005B61B9"/>
    <w:rsid w:val="005B6580"/>
    <w:rsid w:val="005B781A"/>
    <w:rsid w:val="005B7A21"/>
    <w:rsid w:val="005B7CAC"/>
    <w:rsid w:val="005C0B3C"/>
    <w:rsid w:val="005C0ED1"/>
    <w:rsid w:val="005C11AE"/>
    <w:rsid w:val="005C2BFD"/>
    <w:rsid w:val="005C373A"/>
    <w:rsid w:val="005C4912"/>
    <w:rsid w:val="005C4E81"/>
    <w:rsid w:val="005C598F"/>
    <w:rsid w:val="005C628A"/>
    <w:rsid w:val="005C6700"/>
    <w:rsid w:val="005D0289"/>
    <w:rsid w:val="005D0508"/>
    <w:rsid w:val="005D0800"/>
    <w:rsid w:val="005D0C8C"/>
    <w:rsid w:val="005D101F"/>
    <w:rsid w:val="005D481E"/>
    <w:rsid w:val="005D4E85"/>
    <w:rsid w:val="005D7EE1"/>
    <w:rsid w:val="005E02F8"/>
    <w:rsid w:val="005E1B07"/>
    <w:rsid w:val="005E3F75"/>
    <w:rsid w:val="005E40BD"/>
    <w:rsid w:val="005E4AE4"/>
    <w:rsid w:val="005E4C0C"/>
    <w:rsid w:val="005E4F47"/>
    <w:rsid w:val="005E5920"/>
    <w:rsid w:val="005E5B15"/>
    <w:rsid w:val="005F018C"/>
    <w:rsid w:val="005F2B2B"/>
    <w:rsid w:val="005F2CA1"/>
    <w:rsid w:val="005F303D"/>
    <w:rsid w:val="005F4B41"/>
    <w:rsid w:val="005F4BF7"/>
    <w:rsid w:val="005F7C3A"/>
    <w:rsid w:val="00600A8E"/>
    <w:rsid w:val="006012CB"/>
    <w:rsid w:val="0060205B"/>
    <w:rsid w:val="00602806"/>
    <w:rsid w:val="00602A53"/>
    <w:rsid w:val="00602B84"/>
    <w:rsid w:val="00602DA2"/>
    <w:rsid w:val="006030ED"/>
    <w:rsid w:val="006039A2"/>
    <w:rsid w:val="006045C4"/>
    <w:rsid w:val="00604C9E"/>
    <w:rsid w:val="00605B8B"/>
    <w:rsid w:val="00605D60"/>
    <w:rsid w:val="00606B25"/>
    <w:rsid w:val="00606B30"/>
    <w:rsid w:val="00606E4E"/>
    <w:rsid w:val="00606EE3"/>
    <w:rsid w:val="00607264"/>
    <w:rsid w:val="00607606"/>
    <w:rsid w:val="0060763B"/>
    <w:rsid w:val="0060772E"/>
    <w:rsid w:val="006079D5"/>
    <w:rsid w:val="00611390"/>
    <w:rsid w:val="00611928"/>
    <w:rsid w:val="00611DC5"/>
    <w:rsid w:val="00613A7A"/>
    <w:rsid w:val="006164E9"/>
    <w:rsid w:val="00616B81"/>
    <w:rsid w:val="00616FC6"/>
    <w:rsid w:val="00617408"/>
    <w:rsid w:val="00617517"/>
    <w:rsid w:val="0062006C"/>
    <w:rsid w:val="00620653"/>
    <w:rsid w:val="00620797"/>
    <w:rsid w:val="00621DE1"/>
    <w:rsid w:val="00623A50"/>
    <w:rsid w:val="00625461"/>
    <w:rsid w:val="0062549B"/>
    <w:rsid w:val="00625B63"/>
    <w:rsid w:val="00625D9E"/>
    <w:rsid w:val="00626C3F"/>
    <w:rsid w:val="00627678"/>
    <w:rsid w:val="00627F4B"/>
    <w:rsid w:val="00631F18"/>
    <w:rsid w:val="006324E7"/>
    <w:rsid w:val="00633045"/>
    <w:rsid w:val="00633D6C"/>
    <w:rsid w:val="00633D79"/>
    <w:rsid w:val="00634B08"/>
    <w:rsid w:val="00634D97"/>
    <w:rsid w:val="006355AA"/>
    <w:rsid w:val="0063684D"/>
    <w:rsid w:val="00636C4E"/>
    <w:rsid w:val="006374B0"/>
    <w:rsid w:val="00641812"/>
    <w:rsid w:val="00642A2E"/>
    <w:rsid w:val="006439C1"/>
    <w:rsid w:val="00644763"/>
    <w:rsid w:val="0064618F"/>
    <w:rsid w:val="00646441"/>
    <w:rsid w:val="006464CE"/>
    <w:rsid w:val="00647A77"/>
    <w:rsid w:val="00650277"/>
    <w:rsid w:val="0065055A"/>
    <w:rsid w:val="006508A0"/>
    <w:rsid w:val="006512A4"/>
    <w:rsid w:val="006527E9"/>
    <w:rsid w:val="00652B34"/>
    <w:rsid w:val="00652B9E"/>
    <w:rsid w:val="00652BE4"/>
    <w:rsid w:val="006530DD"/>
    <w:rsid w:val="006532C2"/>
    <w:rsid w:val="00655451"/>
    <w:rsid w:val="006578B5"/>
    <w:rsid w:val="0066082B"/>
    <w:rsid w:val="00660A02"/>
    <w:rsid w:val="006615C5"/>
    <w:rsid w:val="0066181D"/>
    <w:rsid w:val="006623CE"/>
    <w:rsid w:val="006628B9"/>
    <w:rsid w:val="00663705"/>
    <w:rsid w:val="0066490B"/>
    <w:rsid w:val="00664B84"/>
    <w:rsid w:val="00665417"/>
    <w:rsid w:val="00665AB1"/>
    <w:rsid w:val="00665FC1"/>
    <w:rsid w:val="00666F7E"/>
    <w:rsid w:val="00667241"/>
    <w:rsid w:val="0067140C"/>
    <w:rsid w:val="00671626"/>
    <w:rsid w:val="00672919"/>
    <w:rsid w:val="0067343A"/>
    <w:rsid w:val="00673952"/>
    <w:rsid w:val="00673CBA"/>
    <w:rsid w:val="00674101"/>
    <w:rsid w:val="00675BE6"/>
    <w:rsid w:val="006802B8"/>
    <w:rsid w:val="006813FC"/>
    <w:rsid w:val="00681F7E"/>
    <w:rsid w:val="0068575C"/>
    <w:rsid w:val="006868AE"/>
    <w:rsid w:val="00686D61"/>
    <w:rsid w:val="00687DE1"/>
    <w:rsid w:val="00690F57"/>
    <w:rsid w:val="006925D0"/>
    <w:rsid w:val="006928A4"/>
    <w:rsid w:val="00693C23"/>
    <w:rsid w:val="00693E9B"/>
    <w:rsid w:val="006954D8"/>
    <w:rsid w:val="0069677C"/>
    <w:rsid w:val="00697907"/>
    <w:rsid w:val="00697D7E"/>
    <w:rsid w:val="006A0D42"/>
    <w:rsid w:val="006A26A8"/>
    <w:rsid w:val="006A3124"/>
    <w:rsid w:val="006A357E"/>
    <w:rsid w:val="006A4E9E"/>
    <w:rsid w:val="006A5D3B"/>
    <w:rsid w:val="006A7B10"/>
    <w:rsid w:val="006B0B55"/>
    <w:rsid w:val="006B18FC"/>
    <w:rsid w:val="006B2974"/>
    <w:rsid w:val="006B4424"/>
    <w:rsid w:val="006B4655"/>
    <w:rsid w:val="006B4964"/>
    <w:rsid w:val="006B4A98"/>
    <w:rsid w:val="006B5CD9"/>
    <w:rsid w:val="006B5D9D"/>
    <w:rsid w:val="006B6E8B"/>
    <w:rsid w:val="006B7158"/>
    <w:rsid w:val="006B7921"/>
    <w:rsid w:val="006B7D4E"/>
    <w:rsid w:val="006C14BA"/>
    <w:rsid w:val="006C14D9"/>
    <w:rsid w:val="006C2212"/>
    <w:rsid w:val="006C24BE"/>
    <w:rsid w:val="006C42FD"/>
    <w:rsid w:val="006C4C75"/>
    <w:rsid w:val="006C5988"/>
    <w:rsid w:val="006C631B"/>
    <w:rsid w:val="006C6A39"/>
    <w:rsid w:val="006C7332"/>
    <w:rsid w:val="006C78C9"/>
    <w:rsid w:val="006D04CD"/>
    <w:rsid w:val="006D1E58"/>
    <w:rsid w:val="006D4F71"/>
    <w:rsid w:val="006D550B"/>
    <w:rsid w:val="006D5B7A"/>
    <w:rsid w:val="006D5D20"/>
    <w:rsid w:val="006D6129"/>
    <w:rsid w:val="006D61A8"/>
    <w:rsid w:val="006E0997"/>
    <w:rsid w:val="006E1189"/>
    <w:rsid w:val="006E215D"/>
    <w:rsid w:val="006E3748"/>
    <w:rsid w:val="006E756C"/>
    <w:rsid w:val="006E7B10"/>
    <w:rsid w:val="006F003F"/>
    <w:rsid w:val="006F0F3B"/>
    <w:rsid w:val="006F0F6D"/>
    <w:rsid w:val="006F1045"/>
    <w:rsid w:val="006F1A55"/>
    <w:rsid w:val="006F1FF2"/>
    <w:rsid w:val="006F3973"/>
    <w:rsid w:val="006F4CAB"/>
    <w:rsid w:val="006F5BF9"/>
    <w:rsid w:val="006F6A7B"/>
    <w:rsid w:val="006F7DFA"/>
    <w:rsid w:val="00701740"/>
    <w:rsid w:val="007021A8"/>
    <w:rsid w:val="00703DF6"/>
    <w:rsid w:val="007041B2"/>
    <w:rsid w:val="0070435E"/>
    <w:rsid w:val="0070572E"/>
    <w:rsid w:val="0070576E"/>
    <w:rsid w:val="00705833"/>
    <w:rsid w:val="007066A5"/>
    <w:rsid w:val="00710C55"/>
    <w:rsid w:val="00712634"/>
    <w:rsid w:val="00712731"/>
    <w:rsid w:val="00713114"/>
    <w:rsid w:val="00714767"/>
    <w:rsid w:val="00714925"/>
    <w:rsid w:val="007162B3"/>
    <w:rsid w:val="00716500"/>
    <w:rsid w:val="0071700C"/>
    <w:rsid w:val="00717CE4"/>
    <w:rsid w:val="007213A7"/>
    <w:rsid w:val="0072295C"/>
    <w:rsid w:val="00723B78"/>
    <w:rsid w:val="00723DBB"/>
    <w:rsid w:val="00724613"/>
    <w:rsid w:val="00725C60"/>
    <w:rsid w:val="00726255"/>
    <w:rsid w:val="007275A5"/>
    <w:rsid w:val="00732C30"/>
    <w:rsid w:val="007331CE"/>
    <w:rsid w:val="00734F0D"/>
    <w:rsid w:val="00735868"/>
    <w:rsid w:val="00735CDE"/>
    <w:rsid w:val="00735F3C"/>
    <w:rsid w:val="00735F6B"/>
    <w:rsid w:val="00737843"/>
    <w:rsid w:val="00740B71"/>
    <w:rsid w:val="007427D7"/>
    <w:rsid w:val="00742AB9"/>
    <w:rsid w:val="00742AFF"/>
    <w:rsid w:val="00742B06"/>
    <w:rsid w:val="00743985"/>
    <w:rsid w:val="0074400B"/>
    <w:rsid w:val="00744329"/>
    <w:rsid w:val="0074589F"/>
    <w:rsid w:val="00745FDC"/>
    <w:rsid w:val="007465DE"/>
    <w:rsid w:val="007474A7"/>
    <w:rsid w:val="00751B85"/>
    <w:rsid w:val="007520B0"/>
    <w:rsid w:val="00752148"/>
    <w:rsid w:val="0075469A"/>
    <w:rsid w:val="00754EDA"/>
    <w:rsid w:val="00754EDF"/>
    <w:rsid w:val="007566D5"/>
    <w:rsid w:val="00757C3A"/>
    <w:rsid w:val="00760876"/>
    <w:rsid w:val="00760C44"/>
    <w:rsid w:val="0076152C"/>
    <w:rsid w:val="007616E2"/>
    <w:rsid w:val="0076284C"/>
    <w:rsid w:val="00762E71"/>
    <w:rsid w:val="00765AE0"/>
    <w:rsid w:val="00766A15"/>
    <w:rsid w:val="007678E7"/>
    <w:rsid w:val="0076790D"/>
    <w:rsid w:val="00772331"/>
    <w:rsid w:val="0077323A"/>
    <w:rsid w:val="00774071"/>
    <w:rsid w:val="007743B5"/>
    <w:rsid w:val="007744D3"/>
    <w:rsid w:val="00774888"/>
    <w:rsid w:val="00774FD6"/>
    <w:rsid w:val="00775771"/>
    <w:rsid w:val="00776D92"/>
    <w:rsid w:val="0078540E"/>
    <w:rsid w:val="007862F1"/>
    <w:rsid w:val="00787C23"/>
    <w:rsid w:val="00787C4F"/>
    <w:rsid w:val="00790168"/>
    <w:rsid w:val="007914F5"/>
    <w:rsid w:val="00791F7F"/>
    <w:rsid w:val="00793000"/>
    <w:rsid w:val="0079371E"/>
    <w:rsid w:val="007953DF"/>
    <w:rsid w:val="00796F48"/>
    <w:rsid w:val="00797100"/>
    <w:rsid w:val="00797195"/>
    <w:rsid w:val="007A1B12"/>
    <w:rsid w:val="007A210F"/>
    <w:rsid w:val="007A21A6"/>
    <w:rsid w:val="007A2B19"/>
    <w:rsid w:val="007A5359"/>
    <w:rsid w:val="007A5DBA"/>
    <w:rsid w:val="007A64A4"/>
    <w:rsid w:val="007A66B8"/>
    <w:rsid w:val="007A6826"/>
    <w:rsid w:val="007A7D9F"/>
    <w:rsid w:val="007B00E5"/>
    <w:rsid w:val="007B0182"/>
    <w:rsid w:val="007B0A38"/>
    <w:rsid w:val="007B173B"/>
    <w:rsid w:val="007B2502"/>
    <w:rsid w:val="007B344C"/>
    <w:rsid w:val="007B369A"/>
    <w:rsid w:val="007B3BCE"/>
    <w:rsid w:val="007B45FC"/>
    <w:rsid w:val="007B4A61"/>
    <w:rsid w:val="007B56D8"/>
    <w:rsid w:val="007B6EFF"/>
    <w:rsid w:val="007B74F5"/>
    <w:rsid w:val="007B7603"/>
    <w:rsid w:val="007C0D6E"/>
    <w:rsid w:val="007C301E"/>
    <w:rsid w:val="007C34AB"/>
    <w:rsid w:val="007C34C4"/>
    <w:rsid w:val="007C3DD0"/>
    <w:rsid w:val="007C5616"/>
    <w:rsid w:val="007C5B22"/>
    <w:rsid w:val="007C616B"/>
    <w:rsid w:val="007C7B2B"/>
    <w:rsid w:val="007C7B92"/>
    <w:rsid w:val="007C7E8D"/>
    <w:rsid w:val="007C7F4A"/>
    <w:rsid w:val="007D03E0"/>
    <w:rsid w:val="007D0800"/>
    <w:rsid w:val="007D1027"/>
    <w:rsid w:val="007D130E"/>
    <w:rsid w:val="007D165D"/>
    <w:rsid w:val="007D1929"/>
    <w:rsid w:val="007D1A0E"/>
    <w:rsid w:val="007D2B9C"/>
    <w:rsid w:val="007D2C29"/>
    <w:rsid w:val="007D35FD"/>
    <w:rsid w:val="007D387E"/>
    <w:rsid w:val="007D406E"/>
    <w:rsid w:val="007D5C68"/>
    <w:rsid w:val="007D5F2D"/>
    <w:rsid w:val="007D6485"/>
    <w:rsid w:val="007D6547"/>
    <w:rsid w:val="007D6F5E"/>
    <w:rsid w:val="007D7080"/>
    <w:rsid w:val="007D7B22"/>
    <w:rsid w:val="007D7DCE"/>
    <w:rsid w:val="007E0173"/>
    <w:rsid w:val="007E0600"/>
    <w:rsid w:val="007E0DF6"/>
    <w:rsid w:val="007E1113"/>
    <w:rsid w:val="007E169A"/>
    <w:rsid w:val="007E1B46"/>
    <w:rsid w:val="007E3987"/>
    <w:rsid w:val="007E3F68"/>
    <w:rsid w:val="007E4EC0"/>
    <w:rsid w:val="007E57CC"/>
    <w:rsid w:val="007E68B5"/>
    <w:rsid w:val="007E6F1C"/>
    <w:rsid w:val="007E6F5F"/>
    <w:rsid w:val="007E77E4"/>
    <w:rsid w:val="007E7A38"/>
    <w:rsid w:val="007E7CB3"/>
    <w:rsid w:val="007F0071"/>
    <w:rsid w:val="007F0427"/>
    <w:rsid w:val="007F197C"/>
    <w:rsid w:val="007F1E87"/>
    <w:rsid w:val="007F208F"/>
    <w:rsid w:val="007F2370"/>
    <w:rsid w:val="007F33BE"/>
    <w:rsid w:val="007F3428"/>
    <w:rsid w:val="007F3D88"/>
    <w:rsid w:val="007F418F"/>
    <w:rsid w:val="007F78C6"/>
    <w:rsid w:val="007F7A68"/>
    <w:rsid w:val="0080084E"/>
    <w:rsid w:val="00800E05"/>
    <w:rsid w:val="00800FFB"/>
    <w:rsid w:val="008023BF"/>
    <w:rsid w:val="00802A96"/>
    <w:rsid w:val="008033C4"/>
    <w:rsid w:val="00803C8F"/>
    <w:rsid w:val="00804172"/>
    <w:rsid w:val="008062B4"/>
    <w:rsid w:val="0080693C"/>
    <w:rsid w:val="00807845"/>
    <w:rsid w:val="00810055"/>
    <w:rsid w:val="00811208"/>
    <w:rsid w:val="00811E3A"/>
    <w:rsid w:val="00811FCD"/>
    <w:rsid w:val="00812693"/>
    <w:rsid w:val="00813697"/>
    <w:rsid w:val="008138AF"/>
    <w:rsid w:val="00813E15"/>
    <w:rsid w:val="008149E2"/>
    <w:rsid w:val="00815DE3"/>
    <w:rsid w:val="008201AE"/>
    <w:rsid w:val="0082228D"/>
    <w:rsid w:val="008232C0"/>
    <w:rsid w:val="008251D0"/>
    <w:rsid w:val="00825D4F"/>
    <w:rsid w:val="00826B08"/>
    <w:rsid w:val="00826F08"/>
    <w:rsid w:val="0082708F"/>
    <w:rsid w:val="00827523"/>
    <w:rsid w:val="0083060A"/>
    <w:rsid w:val="008311F5"/>
    <w:rsid w:val="008321C9"/>
    <w:rsid w:val="008324EF"/>
    <w:rsid w:val="0083392F"/>
    <w:rsid w:val="00834B42"/>
    <w:rsid w:val="0083763B"/>
    <w:rsid w:val="00840552"/>
    <w:rsid w:val="00840F5F"/>
    <w:rsid w:val="008418B8"/>
    <w:rsid w:val="00842F93"/>
    <w:rsid w:val="0084316F"/>
    <w:rsid w:val="0084537D"/>
    <w:rsid w:val="00845A83"/>
    <w:rsid w:val="00845B8C"/>
    <w:rsid w:val="00845BAB"/>
    <w:rsid w:val="00846AFD"/>
    <w:rsid w:val="00846BC0"/>
    <w:rsid w:val="008473E2"/>
    <w:rsid w:val="008476B0"/>
    <w:rsid w:val="0084790A"/>
    <w:rsid w:val="00847EAC"/>
    <w:rsid w:val="0085039F"/>
    <w:rsid w:val="00850654"/>
    <w:rsid w:val="0085077F"/>
    <w:rsid w:val="00851D11"/>
    <w:rsid w:val="00852998"/>
    <w:rsid w:val="00852DF8"/>
    <w:rsid w:val="00852E9B"/>
    <w:rsid w:val="00853236"/>
    <w:rsid w:val="0085332F"/>
    <w:rsid w:val="00853E1F"/>
    <w:rsid w:val="00854F2C"/>
    <w:rsid w:val="00857CA2"/>
    <w:rsid w:val="00860070"/>
    <w:rsid w:val="00860331"/>
    <w:rsid w:val="00860AA3"/>
    <w:rsid w:val="00862780"/>
    <w:rsid w:val="00862B0D"/>
    <w:rsid w:val="00862E8B"/>
    <w:rsid w:val="0086395E"/>
    <w:rsid w:val="00864251"/>
    <w:rsid w:val="00864F19"/>
    <w:rsid w:val="00865AB0"/>
    <w:rsid w:val="00865C4A"/>
    <w:rsid w:val="00866296"/>
    <w:rsid w:val="0086656B"/>
    <w:rsid w:val="00871157"/>
    <w:rsid w:val="00873C9C"/>
    <w:rsid w:val="0087482F"/>
    <w:rsid w:val="008753F0"/>
    <w:rsid w:val="008762BB"/>
    <w:rsid w:val="00876563"/>
    <w:rsid w:val="008771BB"/>
    <w:rsid w:val="00877C61"/>
    <w:rsid w:val="00880A14"/>
    <w:rsid w:val="00880F40"/>
    <w:rsid w:val="00881C2F"/>
    <w:rsid w:val="008829AE"/>
    <w:rsid w:val="00882CE3"/>
    <w:rsid w:val="00882E36"/>
    <w:rsid w:val="00884284"/>
    <w:rsid w:val="00885C6F"/>
    <w:rsid w:val="00885DC8"/>
    <w:rsid w:val="008862AD"/>
    <w:rsid w:val="0088654F"/>
    <w:rsid w:val="00886685"/>
    <w:rsid w:val="0088687F"/>
    <w:rsid w:val="008869EE"/>
    <w:rsid w:val="008901DD"/>
    <w:rsid w:val="00890594"/>
    <w:rsid w:val="00890AE9"/>
    <w:rsid w:val="00891AC7"/>
    <w:rsid w:val="00894D2D"/>
    <w:rsid w:val="008968D4"/>
    <w:rsid w:val="00896BCA"/>
    <w:rsid w:val="00896E57"/>
    <w:rsid w:val="008977D4"/>
    <w:rsid w:val="00897CAE"/>
    <w:rsid w:val="008A0086"/>
    <w:rsid w:val="008A00C9"/>
    <w:rsid w:val="008A0DFE"/>
    <w:rsid w:val="008A12F5"/>
    <w:rsid w:val="008A17B9"/>
    <w:rsid w:val="008A1F7A"/>
    <w:rsid w:val="008A48E7"/>
    <w:rsid w:val="008A530C"/>
    <w:rsid w:val="008A53CF"/>
    <w:rsid w:val="008A54AF"/>
    <w:rsid w:val="008A68A9"/>
    <w:rsid w:val="008A6AE2"/>
    <w:rsid w:val="008A7328"/>
    <w:rsid w:val="008A7C8B"/>
    <w:rsid w:val="008B0022"/>
    <w:rsid w:val="008B0453"/>
    <w:rsid w:val="008B0A08"/>
    <w:rsid w:val="008B0A47"/>
    <w:rsid w:val="008B2BC9"/>
    <w:rsid w:val="008B37C4"/>
    <w:rsid w:val="008B3FD4"/>
    <w:rsid w:val="008B6692"/>
    <w:rsid w:val="008B7EEF"/>
    <w:rsid w:val="008C05DE"/>
    <w:rsid w:val="008C16A3"/>
    <w:rsid w:val="008C2714"/>
    <w:rsid w:val="008C3512"/>
    <w:rsid w:val="008C41D8"/>
    <w:rsid w:val="008C448D"/>
    <w:rsid w:val="008C550D"/>
    <w:rsid w:val="008C5796"/>
    <w:rsid w:val="008C5AFD"/>
    <w:rsid w:val="008C5DA1"/>
    <w:rsid w:val="008C6D14"/>
    <w:rsid w:val="008C7C14"/>
    <w:rsid w:val="008D0FF6"/>
    <w:rsid w:val="008D1ACA"/>
    <w:rsid w:val="008D27C1"/>
    <w:rsid w:val="008D34B5"/>
    <w:rsid w:val="008D3CC4"/>
    <w:rsid w:val="008D3E93"/>
    <w:rsid w:val="008D441E"/>
    <w:rsid w:val="008D4698"/>
    <w:rsid w:val="008D54BF"/>
    <w:rsid w:val="008D5D5C"/>
    <w:rsid w:val="008D66E8"/>
    <w:rsid w:val="008E1B73"/>
    <w:rsid w:val="008E1DB7"/>
    <w:rsid w:val="008E1F52"/>
    <w:rsid w:val="008E21B9"/>
    <w:rsid w:val="008E2BAC"/>
    <w:rsid w:val="008E3C6A"/>
    <w:rsid w:val="008E3E6B"/>
    <w:rsid w:val="008E5393"/>
    <w:rsid w:val="008E5E73"/>
    <w:rsid w:val="008E6237"/>
    <w:rsid w:val="008E6C54"/>
    <w:rsid w:val="008E6FAA"/>
    <w:rsid w:val="008F0877"/>
    <w:rsid w:val="008F08F1"/>
    <w:rsid w:val="008F10AF"/>
    <w:rsid w:val="008F1563"/>
    <w:rsid w:val="008F1EDC"/>
    <w:rsid w:val="008F29FB"/>
    <w:rsid w:val="008F3947"/>
    <w:rsid w:val="008F3FC3"/>
    <w:rsid w:val="008F4909"/>
    <w:rsid w:val="008F5191"/>
    <w:rsid w:val="008F5208"/>
    <w:rsid w:val="008F5B17"/>
    <w:rsid w:val="008F72FD"/>
    <w:rsid w:val="0090023E"/>
    <w:rsid w:val="00901B42"/>
    <w:rsid w:val="00902AD0"/>
    <w:rsid w:val="009041A4"/>
    <w:rsid w:val="00905C00"/>
    <w:rsid w:val="00907BC8"/>
    <w:rsid w:val="00910BA0"/>
    <w:rsid w:val="009111DD"/>
    <w:rsid w:val="00911860"/>
    <w:rsid w:val="00912170"/>
    <w:rsid w:val="009128E2"/>
    <w:rsid w:val="00913317"/>
    <w:rsid w:val="00916883"/>
    <w:rsid w:val="009168C6"/>
    <w:rsid w:val="00917124"/>
    <w:rsid w:val="00917143"/>
    <w:rsid w:val="009172C2"/>
    <w:rsid w:val="009178B2"/>
    <w:rsid w:val="00917AE1"/>
    <w:rsid w:val="0092024D"/>
    <w:rsid w:val="00921007"/>
    <w:rsid w:val="0092156B"/>
    <w:rsid w:val="0092297C"/>
    <w:rsid w:val="00923043"/>
    <w:rsid w:val="00923C23"/>
    <w:rsid w:val="00923E3A"/>
    <w:rsid w:val="00924DB8"/>
    <w:rsid w:val="0092503B"/>
    <w:rsid w:val="0092542E"/>
    <w:rsid w:val="00930120"/>
    <w:rsid w:val="009311DC"/>
    <w:rsid w:val="00931832"/>
    <w:rsid w:val="00931C2D"/>
    <w:rsid w:val="00934785"/>
    <w:rsid w:val="009347F6"/>
    <w:rsid w:val="00934D7E"/>
    <w:rsid w:val="00935385"/>
    <w:rsid w:val="0094017C"/>
    <w:rsid w:val="0094032D"/>
    <w:rsid w:val="00941515"/>
    <w:rsid w:val="00941A30"/>
    <w:rsid w:val="0094203B"/>
    <w:rsid w:val="0094331B"/>
    <w:rsid w:val="00943A48"/>
    <w:rsid w:val="00945D58"/>
    <w:rsid w:val="00946371"/>
    <w:rsid w:val="00947B6C"/>
    <w:rsid w:val="00950A18"/>
    <w:rsid w:val="00950FB5"/>
    <w:rsid w:val="00953668"/>
    <w:rsid w:val="0095406B"/>
    <w:rsid w:val="009545C2"/>
    <w:rsid w:val="009548C4"/>
    <w:rsid w:val="0095501E"/>
    <w:rsid w:val="00956DA1"/>
    <w:rsid w:val="009574B8"/>
    <w:rsid w:val="00961620"/>
    <w:rsid w:val="009619BA"/>
    <w:rsid w:val="00962423"/>
    <w:rsid w:val="00962BBA"/>
    <w:rsid w:val="00964092"/>
    <w:rsid w:val="00964145"/>
    <w:rsid w:val="009644FC"/>
    <w:rsid w:val="00965839"/>
    <w:rsid w:val="00966183"/>
    <w:rsid w:val="00966E24"/>
    <w:rsid w:val="00970C3D"/>
    <w:rsid w:val="00971120"/>
    <w:rsid w:val="0097291A"/>
    <w:rsid w:val="009747C4"/>
    <w:rsid w:val="00975F0A"/>
    <w:rsid w:val="0097714E"/>
    <w:rsid w:val="0097770A"/>
    <w:rsid w:val="00977A3B"/>
    <w:rsid w:val="00981C02"/>
    <w:rsid w:val="00981C5F"/>
    <w:rsid w:val="009820C4"/>
    <w:rsid w:val="00982A60"/>
    <w:rsid w:val="00982C7C"/>
    <w:rsid w:val="00984D4B"/>
    <w:rsid w:val="00987621"/>
    <w:rsid w:val="00987CC6"/>
    <w:rsid w:val="00990560"/>
    <w:rsid w:val="00990D92"/>
    <w:rsid w:val="00991BCA"/>
    <w:rsid w:val="00992972"/>
    <w:rsid w:val="009932AC"/>
    <w:rsid w:val="009932E5"/>
    <w:rsid w:val="009939DE"/>
    <w:rsid w:val="0099427C"/>
    <w:rsid w:val="009945A2"/>
    <w:rsid w:val="0099491A"/>
    <w:rsid w:val="0099521C"/>
    <w:rsid w:val="009960A9"/>
    <w:rsid w:val="009A0937"/>
    <w:rsid w:val="009A125B"/>
    <w:rsid w:val="009A1CD2"/>
    <w:rsid w:val="009A448D"/>
    <w:rsid w:val="009A465D"/>
    <w:rsid w:val="009A49DA"/>
    <w:rsid w:val="009A4C6B"/>
    <w:rsid w:val="009A538A"/>
    <w:rsid w:val="009A6476"/>
    <w:rsid w:val="009A7272"/>
    <w:rsid w:val="009A7837"/>
    <w:rsid w:val="009A7849"/>
    <w:rsid w:val="009A7FEC"/>
    <w:rsid w:val="009B047C"/>
    <w:rsid w:val="009B08C2"/>
    <w:rsid w:val="009B0FE1"/>
    <w:rsid w:val="009B14DB"/>
    <w:rsid w:val="009B1809"/>
    <w:rsid w:val="009B1B26"/>
    <w:rsid w:val="009B1BCA"/>
    <w:rsid w:val="009B1C07"/>
    <w:rsid w:val="009B39C9"/>
    <w:rsid w:val="009B5AD7"/>
    <w:rsid w:val="009B6DA3"/>
    <w:rsid w:val="009B79DA"/>
    <w:rsid w:val="009B7F73"/>
    <w:rsid w:val="009C15AA"/>
    <w:rsid w:val="009C481A"/>
    <w:rsid w:val="009C4C6B"/>
    <w:rsid w:val="009C577E"/>
    <w:rsid w:val="009C62EE"/>
    <w:rsid w:val="009C6F93"/>
    <w:rsid w:val="009C722C"/>
    <w:rsid w:val="009C7719"/>
    <w:rsid w:val="009C7B75"/>
    <w:rsid w:val="009D00CB"/>
    <w:rsid w:val="009D05E9"/>
    <w:rsid w:val="009D128D"/>
    <w:rsid w:val="009D2BC0"/>
    <w:rsid w:val="009D2CD9"/>
    <w:rsid w:val="009D3651"/>
    <w:rsid w:val="009D3A4D"/>
    <w:rsid w:val="009D3E22"/>
    <w:rsid w:val="009D5195"/>
    <w:rsid w:val="009D5734"/>
    <w:rsid w:val="009D5C6E"/>
    <w:rsid w:val="009D6632"/>
    <w:rsid w:val="009D70C1"/>
    <w:rsid w:val="009D7B01"/>
    <w:rsid w:val="009E02F0"/>
    <w:rsid w:val="009E07F5"/>
    <w:rsid w:val="009E0FAA"/>
    <w:rsid w:val="009E1111"/>
    <w:rsid w:val="009E173C"/>
    <w:rsid w:val="009E1C34"/>
    <w:rsid w:val="009E375A"/>
    <w:rsid w:val="009E38A0"/>
    <w:rsid w:val="009E3C33"/>
    <w:rsid w:val="009E3D08"/>
    <w:rsid w:val="009E3FBE"/>
    <w:rsid w:val="009E4259"/>
    <w:rsid w:val="009E435D"/>
    <w:rsid w:val="009E4661"/>
    <w:rsid w:val="009E5795"/>
    <w:rsid w:val="009E60B3"/>
    <w:rsid w:val="009E6CF2"/>
    <w:rsid w:val="009E6D08"/>
    <w:rsid w:val="009E7157"/>
    <w:rsid w:val="009E7336"/>
    <w:rsid w:val="009F06C9"/>
    <w:rsid w:val="009F09E2"/>
    <w:rsid w:val="009F106B"/>
    <w:rsid w:val="009F184A"/>
    <w:rsid w:val="009F27D0"/>
    <w:rsid w:val="009F2886"/>
    <w:rsid w:val="009F32D7"/>
    <w:rsid w:val="009F4166"/>
    <w:rsid w:val="009F45FF"/>
    <w:rsid w:val="009F4BB7"/>
    <w:rsid w:val="009F4CD6"/>
    <w:rsid w:val="009F5224"/>
    <w:rsid w:val="009F5A4D"/>
    <w:rsid w:val="009F6AFC"/>
    <w:rsid w:val="00A0037B"/>
    <w:rsid w:val="00A00428"/>
    <w:rsid w:val="00A0136C"/>
    <w:rsid w:val="00A03755"/>
    <w:rsid w:val="00A039D2"/>
    <w:rsid w:val="00A043FD"/>
    <w:rsid w:val="00A0528E"/>
    <w:rsid w:val="00A07248"/>
    <w:rsid w:val="00A0764B"/>
    <w:rsid w:val="00A0773D"/>
    <w:rsid w:val="00A10838"/>
    <w:rsid w:val="00A119A4"/>
    <w:rsid w:val="00A11E8E"/>
    <w:rsid w:val="00A12086"/>
    <w:rsid w:val="00A1247F"/>
    <w:rsid w:val="00A13C49"/>
    <w:rsid w:val="00A13F76"/>
    <w:rsid w:val="00A17667"/>
    <w:rsid w:val="00A202AF"/>
    <w:rsid w:val="00A206E5"/>
    <w:rsid w:val="00A22591"/>
    <w:rsid w:val="00A2279E"/>
    <w:rsid w:val="00A22DE7"/>
    <w:rsid w:val="00A2322B"/>
    <w:rsid w:val="00A242F7"/>
    <w:rsid w:val="00A24CF4"/>
    <w:rsid w:val="00A24D52"/>
    <w:rsid w:val="00A2544F"/>
    <w:rsid w:val="00A270AD"/>
    <w:rsid w:val="00A30227"/>
    <w:rsid w:val="00A3079E"/>
    <w:rsid w:val="00A30CCE"/>
    <w:rsid w:val="00A33A2A"/>
    <w:rsid w:val="00A3429E"/>
    <w:rsid w:val="00A35C79"/>
    <w:rsid w:val="00A35CB0"/>
    <w:rsid w:val="00A35F11"/>
    <w:rsid w:val="00A3646D"/>
    <w:rsid w:val="00A36F77"/>
    <w:rsid w:val="00A37F75"/>
    <w:rsid w:val="00A4124E"/>
    <w:rsid w:val="00A41663"/>
    <w:rsid w:val="00A42BE3"/>
    <w:rsid w:val="00A42F8F"/>
    <w:rsid w:val="00A4303D"/>
    <w:rsid w:val="00A43F58"/>
    <w:rsid w:val="00A44499"/>
    <w:rsid w:val="00A44F43"/>
    <w:rsid w:val="00A450C9"/>
    <w:rsid w:val="00A45825"/>
    <w:rsid w:val="00A45AD9"/>
    <w:rsid w:val="00A4650A"/>
    <w:rsid w:val="00A465C6"/>
    <w:rsid w:val="00A508A1"/>
    <w:rsid w:val="00A51044"/>
    <w:rsid w:val="00A527D5"/>
    <w:rsid w:val="00A54021"/>
    <w:rsid w:val="00A54FFE"/>
    <w:rsid w:val="00A556A7"/>
    <w:rsid w:val="00A55760"/>
    <w:rsid w:val="00A56A36"/>
    <w:rsid w:val="00A570C9"/>
    <w:rsid w:val="00A579C0"/>
    <w:rsid w:val="00A60E4A"/>
    <w:rsid w:val="00A619F7"/>
    <w:rsid w:val="00A61DF8"/>
    <w:rsid w:val="00A650A8"/>
    <w:rsid w:val="00A667D4"/>
    <w:rsid w:val="00A66AF1"/>
    <w:rsid w:val="00A67CF5"/>
    <w:rsid w:val="00A67FCC"/>
    <w:rsid w:val="00A7023D"/>
    <w:rsid w:val="00A7058A"/>
    <w:rsid w:val="00A713F4"/>
    <w:rsid w:val="00A71FFD"/>
    <w:rsid w:val="00A73551"/>
    <w:rsid w:val="00A7387D"/>
    <w:rsid w:val="00A73D3D"/>
    <w:rsid w:val="00A7615F"/>
    <w:rsid w:val="00A76582"/>
    <w:rsid w:val="00A76E81"/>
    <w:rsid w:val="00A81700"/>
    <w:rsid w:val="00A822D7"/>
    <w:rsid w:val="00A823A8"/>
    <w:rsid w:val="00A82596"/>
    <w:rsid w:val="00A829C7"/>
    <w:rsid w:val="00A83EBB"/>
    <w:rsid w:val="00A859B6"/>
    <w:rsid w:val="00A85CE9"/>
    <w:rsid w:val="00A867F3"/>
    <w:rsid w:val="00A86D61"/>
    <w:rsid w:val="00A87CEC"/>
    <w:rsid w:val="00A90F51"/>
    <w:rsid w:val="00A92726"/>
    <w:rsid w:val="00A93E8A"/>
    <w:rsid w:val="00A94651"/>
    <w:rsid w:val="00A94ADF"/>
    <w:rsid w:val="00A94D98"/>
    <w:rsid w:val="00A95A1B"/>
    <w:rsid w:val="00A96088"/>
    <w:rsid w:val="00A964C7"/>
    <w:rsid w:val="00A97046"/>
    <w:rsid w:val="00AA0680"/>
    <w:rsid w:val="00AA1CD9"/>
    <w:rsid w:val="00AA2D25"/>
    <w:rsid w:val="00AA4003"/>
    <w:rsid w:val="00AA4EFC"/>
    <w:rsid w:val="00AA570A"/>
    <w:rsid w:val="00AA5EAD"/>
    <w:rsid w:val="00AA6CEB"/>
    <w:rsid w:val="00AA787A"/>
    <w:rsid w:val="00AB17B1"/>
    <w:rsid w:val="00AB3861"/>
    <w:rsid w:val="00AB3A74"/>
    <w:rsid w:val="00AB7827"/>
    <w:rsid w:val="00AB7966"/>
    <w:rsid w:val="00AB79A5"/>
    <w:rsid w:val="00AB7EAB"/>
    <w:rsid w:val="00AB7FC4"/>
    <w:rsid w:val="00AB7FD4"/>
    <w:rsid w:val="00AC0EC8"/>
    <w:rsid w:val="00AC2163"/>
    <w:rsid w:val="00AC2183"/>
    <w:rsid w:val="00AC3028"/>
    <w:rsid w:val="00AC310F"/>
    <w:rsid w:val="00AC471C"/>
    <w:rsid w:val="00AC4CCB"/>
    <w:rsid w:val="00AC5CDF"/>
    <w:rsid w:val="00AC6432"/>
    <w:rsid w:val="00AC656F"/>
    <w:rsid w:val="00AC6AAF"/>
    <w:rsid w:val="00AC74A5"/>
    <w:rsid w:val="00AD2E93"/>
    <w:rsid w:val="00AD3968"/>
    <w:rsid w:val="00AD405D"/>
    <w:rsid w:val="00AD4998"/>
    <w:rsid w:val="00AD5A62"/>
    <w:rsid w:val="00AE2035"/>
    <w:rsid w:val="00AE2889"/>
    <w:rsid w:val="00AE2F7A"/>
    <w:rsid w:val="00AE5123"/>
    <w:rsid w:val="00AE53FE"/>
    <w:rsid w:val="00AE6131"/>
    <w:rsid w:val="00AE65ED"/>
    <w:rsid w:val="00AE6BCF"/>
    <w:rsid w:val="00AE75FA"/>
    <w:rsid w:val="00AF0579"/>
    <w:rsid w:val="00AF0DDC"/>
    <w:rsid w:val="00AF13F0"/>
    <w:rsid w:val="00AF14FE"/>
    <w:rsid w:val="00AF1502"/>
    <w:rsid w:val="00AF1BA5"/>
    <w:rsid w:val="00AF323C"/>
    <w:rsid w:val="00AF43E4"/>
    <w:rsid w:val="00AF486B"/>
    <w:rsid w:val="00AF4F9C"/>
    <w:rsid w:val="00AF5604"/>
    <w:rsid w:val="00AF6988"/>
    <w:rsid w:val="00B00031"/>
    <w:rsid w:val="00B006A6"/>
    <w:rsid w:val="00B02825"/>
    <w:rsid w:val="00B03034"/>
    <w:rsid w:val="00B03C79"/>
    <w:rsid w:val="00B04D7D"/>
    <w:rsid w:val="00B0527E"/>
    <w:rsid w:val="00B06EE6"/>
    <w:rsid w:val="00B07091"/>
    <w:rsid w:val="00B07CCF"/>
    <w:rsid w:val="00B07F5E"/>
    <w:rsid w:val="00B108EE"/>
    <w:rsid w:val="00B10E77"/>
    <w:rsid w:val="00B12195"/>
    <w:rsid w:val="00B1234D"/>
    <w:rsid w:val="00B12D7B"/>
    <w:rsid w:val="00B13F21"/>
    <w:rsid w:val="00B14C69"/>
    <w:rsid w:val="00B15CF9"/>
    <w:rsid w:val="00B17C42"/>
    <w:rsid w:val="00B2076F"/>
    <w:rsid w:val="00B20CE1"/>
    <w:rsid w:val="00B225A7"/>
    <w:rsid w:val="00B22A17"/>
    <w:rsid w:val="00B22A23"/>
    <w:rsid w:val="00B234E3"/>
    <w:rsid w:val="00B239C6"/>
    <w:rsid w:val="00B23CEE"/>
    <w:rsid w:val="00B24AFA"/>
    <w:rsid w:val="00B24BED"/>
    <w:rsid w:val="00B25269"/>
    <w:rsid w:val="00B25E12"/>
    <w:rsid w:val="00B26267"/>
    <w:rsid w:val="00B262B9"/>
    <w:rsid w:val="00B266F5"/>
    <w:rsid w:val="00B26987"/>
    <w:rsid w:val="00B26B9D"/>
    <w:rsid w:val="00B27156"/>
    <w:rsid w:val="00B273DE"/>
    <w:rsid w:val="00B27A4A"/>
    <w:rsid w:val="00B30510"/>
    <w:rsid w:val="00B30F82"/>
    <w:rsid w:val="00B333CA"/>
    <w:rsid w:val="00B343C2"/>
    <w:rsid w:val="00B34A3B"/>
    <w:rsid w:val="00B356A8"/>
    <w:rsid w:val="00B36ECD"/>
    <w:rsid w:val="00B40BF4"/>
    <w:rsid w:val="00B40BFD"/>
    <w:rsid w:val="00B40DD2"/>
    <w:rsid w:val="00B421DF"/>
    <w:rsid w:val="00B426D3"/>
    <w:rsid w:val="00B43254"/>
    <w:rsid w:val="00B432A1"/>
    <w:rsid w:val="00B43B2F"/>
    <w:rsid w:val="00B443A6"/>
    <w:rsid w:val="00B44459"/>
    <w:rsid w:val="00B44E95"/>
    <w:rsid w:val="00B45A90"/>
    <w:rsid w:val="00B4629B"/>
    <w:rsid w:val="00B4647B"/>
    <w:rsid w:val="00B50212"/>
    <w:rsid w:val="00B50AEA"/>
    <w:rsid w:val="00B51979"/>
    <w:rsid w:val="00B523DC"/>
    <w:rsid w:val="00B530E2"/>
    <w:rsid w:val="00B5350E"/>
    <w:rsid w:val="00B5395D"/>
    <w:rsid w:val="00B54BBA"/>
    <w:rsid w:val="00B54C10"/>
    <w:rsid w:val="00B55404"/>
    <w:rsid w:val="00B554E3"/>
    <w:rsid w:val="00B556F2"/>
    <w:rsid w:val="00B55D48"/>
    <w:rsid w:val="00B56EB2"/>
    <w:rsid w:val="00B60729"/>
    <w:rsid w:val="00B6125A"/>
    <w:rsid w:val="00B61A65"/>
    <w:rsid w:val="00B626EE"/>
    <w:rsid w:val="00B6373D"/>
    <w:rsid w:val="00B6477E"/>
    <w:rsid w:val="00B64E66"/>
    <w:rsid w:val="00B65922"/>
    <w:rsid w:val="00B65E80"/>
    <w:rsid w:val="00B66239"/>
    <w:rsid w:val="00B66543"/>
    <w:rsid w:val="00B66A54"/>
    <w:rsid w:val="00B674C4"/>
    <w:rsid w:val="00B675C4"/>
    <w:rsid w:val="00B700C6"/>
    <w:rsid w:val="00B72178"/>
    <w:rsid w:val="00B73B1D"/>
    <w:rsid w:val="00B74554"/>
    <w:rsid w:val="00B763A9"/>
    <w:rsid w:val="00B766DD"/>
    <w:rsid w:val="00B80871"/>
    <w:rsid w:val="00B80E61"/>
    <w:rsid w:val="00B811F6"/>
    <w:rsid w:val="00B81493"/>
    <w:rsid w:val="00B819CD"/>
    <w:rsid w:val="00B81C20"/>
    <w:rsid w:val="00B82A1D"/>
    <w:rsid w:val="00B831A0"/>
    <w:rsid w:val="00B8381D"/>
    <w:rsid w:val="00B84866"/>
    <w:rsid w:val="00B851EB"/>
    <w:rsid w:val="00B85878"/>
    <w:rsid w:val="00B863C3"/>
    <w:rsid w:val="00B8791C"/>
    <w:rsid w:val="00B87D24"/>
    <w:rsid w:val="00B9063E"/>
    <w:rsid w:val="00B9094E"/>
    <w:rsid w:val="00B9109A"/>
    <w:rsid w:val="00B91A4C"/>
    <w:rsid w:val="00B9238A"/>
    <w:rsid w:val="00B929BA"/>
    <w:rsid w:val="00B92A0D"/>
    <w:rsid w:val="00B93504"/>
    <w:rsid w:val="00B94FA3"/>
    <w:rsid w:val="00B974C7"/>
    <w:rsid w:val="00B97534"/>
    <w:rsid w:val="00B97606"/>
    <w:rsid w:val="00B97B1C"/>
    <w:rsid w:val="00BA032C"/>
    <w:rsid w:val="00BA0C8F"/>
    <w:rsid w:val="00BA158F"/>
    <w:rsid w:val="00BA1AFD"/>
    <w:rsid w:val="00BA52BA"/>
    <w:rsid w:val="00BA6370"/>
    <w:rsid w:val="00BA6E74"/>
    <w:rsid w:val="00BA74A2"/>
    <w:rsid w:val="00BA77A0"/>
    <w:rsid w:val="00BB3863"/>
    <w:rsid w:val="00BB3919"/>
    <w:rsid w:val="00BB4E92"/>
    <w:rsid w:val="00BB6037"/>
    <w:rsid w:val="00BB6372"/>
    <w:rsid w:val="00BB6667"/>
    <w:rsid w:val="00BB6A82"/>
    <w:rsid w:val="00BB6EF8"/>
    <w:rsid w:val="00BB7005"/>
    <w:rsid w:val="00BB7118"/>
    <w:rsid w:val="00BB74CB"/>
    <w:rsid w:val="00BB75F4"/>
    <w:rsid w:val="00BB7B15"/>
    <w:rsid w:val="00BC0E57"/>
    <w:rsid w:val="00BC208F"/>
    <w:rsid w:val="00BC41D4"/>
    <w:rsid w:val="00BC53AA"/>
    <w:rsid w:val="00BC5E34"/>
    <w:rsid w:val="00BC6529"/>
    <w:rsid w:val="00BC6651"/>
    <w:rsid w:val="00BC6E71"/>
    <w:rsid w:val="00BC7DE0"/>
    <w:rsid w:val="00BD046D"/>
    <w:rsid w:val="00BD23C9"/>
    <w:rsid w:val="00BD3032"/>
    <w:rsid w:val="00BD3958"/>
    <w:rsid w:val="00BD40A5"/>
    <w:rsid w:val="00BD4994"/>
    <w:rsid w:val="00BD4AD3"/>
    <w:rsid w:val="00BD4D3C"/>
    <w:rsid w:val="00BD6BA3"/>
    <w:rsid w:val="00BD7066"/>
    <w:rsid w:val="00BE00FE"/>
    <w:rsid w:val="00BE1DBA"/>
    <w:rsid w:val="00BE3ABC"/>
    <w:rsid w:val="00BE47B9"/>
    <w:rsid w:val="00BE4E35"/>
    <w:rsid w:val="00BE7092"/>
    <w:rsid w:val="00BF0733"/>
    <w:rsid w:val="00BF11A0"/>
    <w:rsid w:val="00BF1913"/>
    <w:rsid w:val="00BF21A0"/>
    <w:rsid w:val="00BF2C49"/>
    <w:rsid w:val="00BF300B"/>
    <w:rsid w:val="00BF42A0"/>
    <w:rsid w:val="00BF43E4"/>
    <w:rsid w:val="00BF4424"/>
    <w:rsid w:val="00BF44C5"/>
    <w:rsid w:val="00BF48F5"/>
    <w:rsid w:val="00BF4BFF"/>
    <w:rsid w:val="00BF56DF"/>
    <w:rsid w:val="00C001DE"/>
    <w:rsid w:val="00C01197"/>
    <w:rsid w:val="00C01383"/>
    <w:rsid w:val="00C02018"/>
    <w:rsid w:val="00C03E1D"/>
    <w:rsid w:val="00C0425C"/>
    <w:rsid w:val="00C04962"/>
    <w:rsid w:val="00C04B65"/>
    <w:rsid w:val="00C0500F"/>
    <w:rsid w:val="00C05737"/>
    <w:rsid w:val="00C11734"/>
    <w:rsid w:val="00C1224D"/>
    <w:rsid w:val="00C12345"/>
    <w:rsid w:val="00C1253A"/>
    <w:rsid w:val="00C12941"/>
    <w:rsid w:val="00C13B24"/>
    <w:rsid w:val="00C143BE"/>
    <w:rsid w:val="00C15B05"/>
    <w:rsid w:val="00C16217"/>
    <w:rsid w:val="00C1785A"/>
    <w:rsid w:val="00C17C5C"/>
    <w:rsid w:val="00C17F92"/>
    <w:rsid w:val="00C21A43"/>
    <w:rsid w:val="00C224CD"/>
    <w:rsid w:val="00C23B8A"/>
    <w:rsid w:val="00C24DDD"/>
    <w:rsid w:val="00C256BD"/>
    <w:rsid w:val="00C26805"/>
    <w:rsid w:val="00C2685C"/>
    <w:rsid w:val="00C26C2E"/>
    <w:rsid w:val="00C275D3"/>
    <w:rsid w:val="00C31651"/>
    <w:rsid w:val="00C3198A"/>
    <w:rsid w:val="00C31BED"/>
    <w:rsid w:val="00C3207A"/>
    <w:rsid w:val="00C33222"/>
    <w:rsid w:val="00C3364F"/>
    <w:rsid w:val="00C33F95"/>
    <w:rsid w:val="00C34444"/>
    <w:rsid w:val="00C346DC"/>
    <w:rsid w:val="00C347AC"/>
    <w:rsid w:val="00C34AC3"/>
    <w:rsid w:val="00C379CB"/>
    <w:rsid w:val="00C408AF"/>
    <w:rsid w:val="00C41859"/>
    <w:rsid w:val="00C42392"/>
    <w:rsid w:val="00C44C75"/>
    <w:rsid w:val="00C45225"/>
    <w:rsid w:val="00C47394"/>
    <w:rsid w:val="00C47E45"/>
    <w:rsid w:val="00C508A6"/>
    <w:rsid w:val="00C50A66"/>
    <w:rsid w:val="00C50FAC"/>
    <w:rsid w:val="00C514D6"/>
    <w:rsid w:val="00C51640"/>
    <w:rsid w:val="00C5200A"/>
    <w:rsid w:val="00C524DA"/>
    <w:rsid w:val="00C52BD6"/>
    <w:rsid w:val="00C53752"/>
    <w:rsid w:val="00C53C3B"/>
    <w:rsid w:val="00C55DC7"/>
    <w:rsid w:val="00C55EB1"/>
    <w:rsid w:val="00C5637B"/>
    <w:rsid w:val="00C56BB8"/>
    <w:rsid w:val="00C60FB9"/>
    <w:rsid w:val="00C61846"/>
    <w:rsid w:val="00C626A6"/>
    <w:rsid w:val="00C637FC"/>
    <w:rsid w:val="00C64700"/>
    <w:rsid w:val="00C64825"/>
    <w:rsid w:val="00C658E4"/>
    <w:rsid w:val="00C65B79"/>
    <w:rsid w:val="00C66B2A"/>
    <w:rsid w:val="00C67CD8"/>
    <w:rsid w:val="00C70EE4"/>
    <w:rsid w:val="00C71E24"/>
    <w:rsid w:val="00C72881"/>
    <w:rsid w:val="00C72EE5"/>
    <w:rsid w:val="00C731B1"/>
    <w:rsid w:val="00C7381E"/>
    <w:rsid w:val="00C73E05"/>
    <w:rsid w:val="00C7485D"/>
    <w:rsid w:val="00C7520B"/>
    <w:rsid w:val="00C75225"/>
    <w:rsid w:val="00C759CE"/>
    <w:rsid w:val="00C75FD2"/>
    <w:rsid w:val="00C7620F"/>
    <w:rsid w:val="00C777A9"/>
    <w:rsid w:val="00C80F7B"/>
    <w:rsid w:val="00C8180D"/>
    <w:rsid w:val="00C81A3E"/>
    <w:rsid w:val="00C8255D"/>
    <w:rsid w:val="00C8388F"/>
    <w:rsid w:val="00C849BE"/>
    <w:rsid w:val="00C84A0D"/>
    <w:rsid w:val="00C84F44"/>
    <w:rsid w:val="00C86244"/>
    <w:rsid w:val="00C86B64"/>
    <w:rsid w:val="00C86EB0"/>
    <w:rsid w:val="00C873FE"/>
    <w:rsid w:val="00C9002D"/>
    <w:rsid w:val="00C900AC"/>
    <w:rsid w:val="00C9146E"/>
    <w:rsid w:val="00C91F68"/>
    <w:rsid w:val="00C9252F"/>
    <w:rsid w:val="00C928E1"/>
    <w:rsid w:val="00C930AB"/>
    <w:rsid w:val="00C947DB"/>
    <w:rsid w:val="00C94E0F"/>
    <w:rsid w:val="00C96B68"/>
    <w:rsid w:val="00CA0447"/>
    <w:rsid w:val="00CA0CEB"/>
    <w:rsid w:val="00CA14C6"/>
    <w:rsid w:val="00CA16C1"/>
    <w:rsid w:val="00CA22E4"/>
    <w:rsid w:val="00CA262B"/>
    <w:rsid w:val="00CA26E6"/>
    <w:rsid w:val="00CA2D6F"/>
    <w:rsid w:val="00CA3E8F"/>
    <w:rsid w:val="00CA40CA"/>
    <w:rsid w:val="00CA48A3"/>
    <w:rsid w:val="00CA560D"/>
    <w:rsid w:val="00CA640F"/>
    <w:rsid w:val="00CA691C"/>
    <w:rsid w:val="00CA73F7"/>
    <w:rsid w:val="00CB1814"/>
    <w:rsid w:val="00CB2223"/>
    <w:rsid w:val="00CB2660"/>
    <w:rsid w:val="00CB281B"/>
    <w:rsid w:val="00CB3275"/>
    <w:rsid w:val="00CB39AC"/>
    <w:rsid w:val="00CB40FF"/>
    <w:rsid w:val="00CB4FF0"/>
    <w:rsid w:val="00CB51EE"/>
    <w:rsid w:val="00CB5DCE"/>
    <w:rsid w:val="00CB5FA0"/>
    <w:rsid w:val="00CB6382"/>
    <w:rsid w:val="00CB6B79"/>
    <w:rsid w:val="00CB6CE1"/>
    <w:rsid w:val="00CB7708"/>
    <w:rsid w:val="00CC144C"/>
    <w:rsid w:val="00CC23DE"/>
    <w:rsid w:val="00CC2717"/>
    <w:rsid w:val="00CC36EB"/>
    <w:rsid w:val="00CC496C"/>
    <w:rsid w:val="00CC497E"/>
    <w:rsid w:val="00CC510A"/>
    <w:rsid w:val="00CC5AB0"/>
    <w:rsid w:val="00CC64D1"/>
    <w:rsid w:val="00CD0BC2"/>
    <w:rsid w:val="00CD1EC0"/>
    <w:rsid w:val="00CD39BE"/>
    <w:rsid w:val="00CD4055"/>
    <w:rsid w:val="00CD42AC"/>
    <w:rsid w:val="00CD4331"/>
    <w:rsid w:val="00CD524A"/>
    <w:rsid w:val="00CD68CA"/>
    <w:rsid w:val="00CD6E17"/>
    <w:rsid w:val="00CD7A3D"/>
    <w:rsid w:val="00CE035F"/>
    <w:rsid w:val="00CE0457"/>
    <w:rsid w:val="00CE201D"/>
    <w:rsid w:val="00CE2B56"/>
    <w:rsid w:val="00CE326A"/>
    <w:rsid w:val="00CE420E"/>
    <w:rsid w:val="00CE437E"/>
    <w:rsid w:val="00CE463B"/>
    <w:rsid w:val="00CE4F4A"/>
    <w:rsid w:val="00CE5141"/>
    <w:rsid w:val="00CE5A83"/>
    <w:rsid w:val="00CE648A"/>
    <w:rsid w:val="00CE6BB9"/>
    <w:rsid w:val="00CE7641"/>
    <w:rsid w:val="00CE79F9"/>
    <w:rsid w:val="00CF00D3"/>
    <w:rsid w:val="00CF0914"/>
    <w:rsid w:val="00CF2762"/>
    <w:rsid w:val="00CF39EF"/>
    <w:rsid w:val="00CF58DC"/>
    <w:rsid w:val="00CF5E97"/>
    <w:rsid w:val="00CF6126"/>
    <w:rsid w:val="00CF6BC8"/>
    <w:rsid w:val="00CF773A"/>
    <w:rsid w:val="00D00173"/>
    <w:rsid w:val="00D00EDB"/>
    <w:rsid w:val="00D01EA9"/>
    <w:rsid w:val="00D0247B"/>
    <w:rsid w:val="00D035DE"/>
    <w:rsid w:val="00D0571B"/>
    <w:rsid w:val="00D06946"/>
    <w:rsid w:val="00D07560"/>
    <w:rsid w:val="00D076E6"/>
    <w:rsid w:val="00D1086C"/>
    <w:rsid w:val="00D10E57"/>
    <w:rsid w:val="00D12077"/>
    <w:rsid w:val="00D128F0"/>
    <w:rsid w:val="00D12FA1"/>
    <w:rsid w:val="00D1337D"/>
    <w:rsid w:val="00D1409F"/>
    <w:rsid w:val="00D141BE"/>
    <w:rsid w:val="00D14B8C"/>
    <w:rsid w:val="00D154E5"/>
    <w:rsid w:val="00D16633"/>
    <w:rsid w:val="00D17468"/>
    <w:rsid w:val="00D21096"/>
    <w:rsid w:val="00D21394"/>
    <w:rsid w:val="00D217D6"/>
    <w:rsid w:val="00D22140"/>
    <w:rsid w:val="00D226C4"/>
    <w:rsid w:val="00D2380F"/>
    <w:rsid w:val="00D24341"/>
    <w:rsid w:val="00D246F4"/>
    <w:rsid w:val="00D259AB"/>
    <w:rsid w:val="00D25ACF"/>
    <w:rsid w:val="00D25EF1"/>
    <w:rsid w:val="00D26680"/>
    <w:rsid w:val="00D26B07"/>
    <w:rsid w:val="00D26B76"/>
    <w:rsid w:val="00D26C58"/>
    <w:rsid w:val="00D26D21"/>
    <w:rsid w:val="00D2789A"/>
    <w:rsid w:val="00D30F01"/>
    <w:rsid w:val="00D31514"/>
    <w:rsid w:val="00D319F0"/>
    <w:rsid w:val="00D32813"/>
    <w:rsid w:val="00D3429B"/>
    <w:rsid w:val="00D357B9"/>
    <w:rsid w:val="00D36D25"/>
    <w:rsid w:val="00D3718A"/>
    <w:rsid w:val="00D37537"/>
    <w:rsid w:val="00D378AC"/>
    <w:rsid w:val="00D40453"/>
    <w:rsid w:val="00D41333"/>
    <w:rsid w:val="00D41EB1"/>
    <w:rsid w:val="00D42177"/>
    <w:rsid w:val="00D42234"/>
    <w:rsid w:val="00D429B1"/>
    <w:rsid w:val="00D44E33"/>
    <w:rsid w:val="00D457A0"/>
    <w:rsid w:val="00D472D3"/>
    <w:rsid w:val="00D473C6"/>
    <w:rsid w:val="00D5030B"/>
    <w:rsid w:val="00D50892"/>
    <w:rsid w:val="00D508FD"/>
    <w:rsid w:val="00D50FDF"/>
    <w:rsid w:val="00D51BAA"/>
    <w:rsid w:val="00D51E17"/>
    <w:rsid w:val="00D539DE"/>
    <w:rsid w:val="00D539E6"/>
    <w:rsid w:val="00D55716"/>
    <w:rsid w:val="00D575D8"/>
    <w:rsid w:val="00D60416"/>
    <w:rsid w:val="00D6079B"/>
    <w:rsid w:val="00D6175D"/>
    <w:rsid w:val="00D62587"/>
    <w:rsid w:val="00D64099"/>
    <w:rsid w:val="00D64A2D"/>
    <w:rsid w:val="00D64FFB"/>
    <w:rsid w:val="00D6500B"/>
    <w:rsid w:val="00D6588B"/>
    <w:rsid w:val="00D66A09"/>
    <w:rsid w:val="00D67975"/>
    <w:rsid w:val="00D70BBA"/>
    <w:rsid w:val="00D71B76"/>
    <w:rsid w:val="00D72599"/>
    <w:rsid w:val="00D72EDF"/>
    <w:rsid w:val="00D746FA"/>
    <w:rsid w:val="00D748E4"/>
    <w:rsid w:val="00D74BEE"/>
    <w:rsid w:val="00D75662"/>
    <w:rsid w:val="00D76A9E"/>
    <w:rsid w:val="00D77C1D"/>
    <w:rsid w:val="00D77C55"/>
    <w:rsid w:val="00D77FB7"/>
    <w:rsid w:val="00D80432"/>
    <w:rsid w:val="00D810E3"/>
    <w:rsid w:val="00D81709"/>
    <w:rsid w:val="00D81886"/>
    <w:rsid w:val="00D81CCF"/>
    <w:rsid w:val="00D821C7"/>
    <w:rsid w:val="00D821FA"/>
    <w:rsid w:val="00D82659"/>
    <w:rsid w:val="00D83D5A"/>
    <w:rsid w:val="00D8539E"/>
    <w:rsid w:val="00D864F8"/>
    <w:rsid w:val="00D86785"/>
    <w:rsid w:val="00D87890"/>
    <w:rsid w:val="00D90A23"/>
    <w:rsid w:val="00D913AA"/>
    <w:rsid w:val="00D914C7"/>
    <w:rsid w:val="00D919D1"/>
    <w:rsid w:val="00D91BA1"/>
    <w:rsid w:val="00D91CC0"/>
    <w:rsid w:val="00D933C5"/>
    <w:rsid w:val="00D93F5B"/>
    <w:rsid w:val="00D94272"/>
    <w:rsid w:val="00D9549F"/>
    <w:rsid w:val="00D95755"/>
    <w:rsid w:val="00D96B7A"/>
    <w:rsid w:val="00D9715A"/>
    <w:rsid w:val="00D97E30"/>
    <w:rsid w:val="00DA0018"/>
    <w:rsid w:val="00DA0140"/>
    <w:rsid w:val="00DA0BFA"/>
    <w:rsid w:val="00DA4C0A"/>
    <w:rsid w:val="00DA629F"/>
    <w:rsid w:val="00DA6745"/>
    <w:rsid w:val="00DA6A09"/>
    <w:rsid w:val="00DA71ED"/>
    <w:rsid w:val="00DA732F"/>
    <w:rsid w:val="00DB0463"/>
    <w:rsid w:val="00DB1170"/>
    <w:rsid w:val="00DB15F3"/>
    <w:rsid w:val="00DB1F41"/>
    <w:rsid w:val="00DB220C"/>
    <w:rsid w:val="00DB446C"/>
    <w:rsid w:val="00DB4855"/>
    <w:rsid w:val="00DB4A58"/>
    <w:rsid w:val="00DB4AC5"/>
    <w:rsid w:val="00DB63EC"/>
    <w:rsid w:val="00DB7459"/>
    <w:rsid w:val="00DC0459"/>
    <w:rsid w:val="00DC06CE"/>
    <w:rsid w:val="00DC1857"/>
    <w:rsid w:val="00DC2CB7"/>
    <w:rsid w:val="00DC2E23"/>
    <w:rsid w:val="00DC327F"/>
    <w:rsid w:val="00DC3711"/>
    <w:rsid w:val="00DC3BFC"/>
    <w:rsid w:val="00DC40EB"/>
    <w:rsid w:val="00DC433B"/>
    <w:rsid w:val="00DC4AF4"/>
    <w:rsid w:val="00DD219D"/>
    <w:rsid w:val="00DD3F73"/>
    <w:rsid w:val="00DD5454"/>
    <w:rsid w:val="00DD55A1"/>
    <w:rsid w:val="00DD5754"/>
    <w:rsid w:val="00DD6413"/>
    <w:rsid w:val="00DE1865"/>
    <w:rsid w:val="00DE18F7"/>
    <w:rsid w:val="00DE1F97"/>
    <w:rsid w:val="00DE2195"/>
    <w:rsid w:val="00DE2A99"/>
    <w:rsid w:val="00DE2B8C"/>
    <w:rsid w:val="00DE374F"/>
    <w:rsid w:val="00DE4490"/>
    <w:rsid w:val="00DE60AE"/>
    <w:rsid w:val="00DE6824"/>
    <w:rsid w:val="00DE6858"/>
    <w:rsid w:val="00DE6AEC"/>
    <w:rsid w:val="00DE7CC3"/>
    <w:rsid w:val="00DF0A6C"/>
    <w:rsid w:val="00DF0ECE"/>
    <w:rsid w:val="00DF263B"/>
    <w:rsid w:val="00DF27BF"/>
    <w:rsid w:val="00DF2CE3"/>
    <w:rsid w:val="00DF34F0"/>
    <w:rsid w:val="00DF46DA"/>
    <w:rsid w:val="00DF5E90"/>
    <w:rsid w:val="00DF5ECC"/>
    <w:rsid w:val="00DF6754"/>
    <w:rsid w:val="00DF682A"/>
    <w:rsid w:val="00DF6C9C"/>
    <w:rsid w:val="00E00D3D"/>
    <w:rsid w:val="00E029B2"/>
    <w:rsid w:val="00E02B09"/>
    <w:rsid w:val="00E0495B"/>
    <w:rsid w:val="00E069EF"/>
    <w:rsid w:val="00E1058E"/>
    <w:rsid w:val="00E10DB0"/>
    <w:rsid w:val="00E12A31"/>
    <w:rsid w:val="00E12A3D"/>
    <w:rsid w:val="00E12FA9"/>
    <w:rsid w:val="00E13CAC"/>
    <w:rsid w:val="00E1412D"/>
    <w:rsid w:val="00E14B9D"/>
    <w:rsid w:val="00E14D5C"/>
    <w:rsid w:val="00E160EA"/>
    <w:rsid w:val="00E20453"/>
    <w:rsid w:val="00E20FBF"/>
    <w:rsid w:val="00E21067"/>
    <w:rsid w:val="00E2182C"/>
    <w:rsid w:val="00E2313D"/>
    <w:rsid w:val="00E236C5"/>
    <w:rsid w:val="00E24160"/>
    <w:rsid w:val="00E2433B"/>
    <w:rsid w:val="00E251AF"/>
    <w:rsid w:val="00E25ACB"/>
    <w:rsid w:val="00E263A1"/>
    <w:rsid w:val="00E26DD7"/>
    <w:rsid w:val="00E27A38"/>
    <w:rsid w:val="00E309B1"/>
    <w:rsid w:val="00E32390"/>
    <w:rsid w:val="00E32A7B"/>
    <w:rsid w:val="00E33B72"/>
    <w:rsid w:val="00E35642"/>
    <w:rsid w:val="00E3608A"/>
    <w:rsid w:val="00E409B7"/>
    <w:rsid w:val="00E446BB"/>
    <w:rsid w:val="00E4497D"/>
    <w:rsid w:val="00E44C1C"/>
    <w:rsid w:val="00E450EF"/>
    <w:rsid w:val="00E466F5"/>
    <w:rsid w:val="00E46C5D"/>
    <w:rsid w:val="00E478A1"/>
    <w:rsid w:val="00E506B0"/>
    <w:rsid w:val="00E50980"/>
    <w:rsid w:val="00E510E5"/>
    <w:rsid w:val="00E52120"/>
    <w:rsid w:val="00E529BC"/>
    <w:rsid w:val="00E529CE"/>
    <w:rsid w:val="00E54791"/>
    <w:rsid w:val="00E54928"/>
    <w:rsid w:val="00E54935"/>
    <w:rsid w:val="00E551C7"/>
    <w:rsid w:val="00E60088"/>
    <w:rsid w:val="00E606C5"/>
    <w:rsid w:val="00E614FF"/>
    <w:rsid w:val="00E616FF"/>
    <w:rsid w:val="00E624FD"/>
    <w:rsid w:val="00E647C4"/>
    <w:rsid w:val="00E65234"/>
    <w:rsid w:val="00E6634F"/>
    <w:rsid w:val="00E66782"/>
    <w:rsid w:val="00E70C11"/>
    <w:rsid w:val="00E70D9E"/>
    <w:rsid w:val="00E710B4"/>
    <w:rsid w:val="00E71EEC"/>
    <w:rsid w:val="00E7266D"/>
    <w:rsid w:val="00E73AA8"/>
    <w:rsid w:val="00E73CD6"/>
    <w:rsid w:val="00E73EBC"/>
    <w:rsid w:val="00E73ECC"/>
    <w:rsid w:val="00E74CC4"/>
    <w:rsid w:val="00E752E4"/>
    <w:rsid w:val="00E770C8"/>
    <w:rsid w:val="00E81166"/>
    <w:rsid w:val="00E82448"/>
    <w:rsid w:val="00E82B51"/>
    <w:rsid w:val="00E82D9F"/>
    <w:rsid w:val="00E8349B"/>
    <w:rsid w:val="00E854D2"/>
    <w:rsid w:val="00E860DA"/>
    <w:rsid w:val="00E8675D"/>
    <w:rsid w:val="00E872D0"/>
    <w:rsid w:val="00E878FB"/>
    <w:rsid w:val="00E87A47"/>
    <w:rsid w:val="00E87F47"/>
    <w:rsid w:val="00E911E5"/>
    <w:rsid w:val="00E91B82"/>
    <w:rsid w:val="00E91C35"/>
    <w:rsid w:val="00E93524"/>
    <w:rsid w:val="00E94511"/>
    <w:rsid w:val="00E94728"/>
    <w:rsid w:val="00E948EC"/>
    <w:rsid w:val="00E96DD0"/>
    <w:rsid w:val="00EA02E5"/>
    <w:rsid w:val="00EA030C"/>
    <w:rsid w:val="00EA08CC"/>
    <w:rsid w:val="00EA2EC2"/>
    <w:rsid w:val="00EA377B"/>
    <w:rsid w:val="00EA3FA4"/>
    <w:rsid w:val="00EA40FA"/>
    <w:rsid w:val="00EA4711"/>
    <w:rsid w:val="00EA53F6"/>
    <w:rsid w:val="00EA576F"/>
    <w:rsid w:val="00EA6045"/>
    <w:rsid w:val="00EA6412"/>
    <w:rsid w:val="00EA732A"/>
    <w:rsid w:val="00EB1D17"/>
    <w:rsid w:val="00EB42AC"/>
    <w:rsid w:val="00EB6534"/>
    <w:rsid w:val="00EB7044"/>
    <w:rsid w:val="00EB7E0D"/>
    <w:rsid w:val="00EC1657"/>
    <w:rsid w:val="00EC2003"/>
    <w:rsid w:val="00EC2687"/>
    <w:rsid w:val="00EC5076"/>
    <w:rsid w:val="00EC5775"/>
    <w:rsid w:val="00EC590B"/>
    <w:rsid w:val="00EC5B67"/>
    <w:rsid w:val="00EC5F38"/>
    <w:rsid w:val="00EC653C"/>
    <w:rsid w:val="00EC6543"/>
    <w:rsid w:val="00EC65E7"/>
    <w:rsid w:val="00EC7404"/>
    <w:rsid w:val="00EC7C38"/>
    <w:rsid w:val="00ED1767"/>
    <w:rsid w:val="00ED2065"/>
    <w:rsid w:val="00ED252A"/>
    <w:rsid w:val="00ED282B"/>
    <w:rsid w:val="00ED342F"/>
    <w:rsid w:val="00ED58E3"/>
    <w:rsid w:val="00ED78EA"/>
    <w:rsid w:val="00EE0174"/>
    <w:rsid w:val="00EE1112"/>
    <w:rsid w:val="00EE2A4A"/>
    <w:rsid w:val="00EE2D8A"/>
    <w:rsid w:val="00EE4455"/>
    <w:rsid w:val="00EE4831"/>
    <w:rsid w:val="00EE661E"/>
    <w:rsid w:val="00EE6708"/>
    <w:rsid w:val="00EE6C70"/>
    <w:rsid w:val="00EE7541"/>
    <w:rsid w:val="00EE7FA6"/>
    <w:rsid w:val="00EF03E0"/>
    <w:rsid w:val="00EF34CF"/>
    <w:rsid w:val="00EF39BD"/>
    <w:rsid w:val="00EF3BF7"/>
    <w:rsid w:val="00EF4680"/>
    <w:rsid w:val="00EF5217"/>
    <w:rsid w:val="00EF5C9B"/>
    <w:rsid w:val="00EF658E"/>
    <w:rsid w:val="00EF66CE"/>
    <w:rsid w:val="00EF7D85"/>
    <w:rsid w:val="00F00B14"/>
    <w:rsid w:val="00F00D07"/>
    <w:rsid w:val="00F00FFC"/>
    <w:rsid w:val="00F01271"/>
    <w:rsid w:val="00F01510"/>
    <w:rsid w:val="00F01DBA"/>
    <w:rsid w:val="00F02643"/>
    <w:rsid w:val="00F02933"/>
    <w:rsid w:val="00F05534"/>
    <w:rsid w:val="00F06A6E"/>
    <w:rsid w:val="00F11596"/>
    <w:rsid w:val="00F119E1"/>
    <w:rsid w:val="00F127DD"/>
    <w:rsid w:val="00F130FD"/>
    <w:rsid w:val="00F14231"/>
    <w:rsid w:val="00F1457E"/>
    <w:rsid w:val="00F17458"/>
    <w:rsid w:val="00F17FCF"/>
    <w:rsid w:val="00F2100D"/>
    <w:rsid w:val="00F216D8"/>
    <w:rsid w:val="00F216E6"/>
    <w:rsid w:val="00F22491"/>
    <w:rsid w:val="00F2271E"/>
    <w:rsid w:val="00F25FE5"/>
    <w:rsid w:val="00F3027B"/>
    <w:rsid w:val="00F30B8C"/>
    <w:rsid w:val="00F3103A"/>
    <w:rsid w:val="00F325A4"/>
    <w:rsid w:val="00F3313B"/>
    <w:rsid w:val="00F331BE"/>
    <w:rsid w:val="00F334A0"/>
    <w:rsid w:val="00F33A64"/>
    <w:rsid w:val="00F33E7C"/>
    <w:rsid w:val="00F36D53"/>
    <w:rsid w:val="00F36F34"/>
    <w:rsid w:val="00F3748F"/>
    <w:rsid w:val="00F40655"/>
    <w:rsid w:val="00F41407"/>
    <w:rsid w:val="00F4142C"/>
    <w:rsid w:val="00F41B03"/>
    <w:rsid w:val="00F4257C"/>
    <w:rsid w:val="00F42690"/>
    <w:rsid w:val="00F43D83"/>
    <w:rsid w:val="00F4412D"/>
    <w:rsid w:val="00F44D67"/>
    <w:rsid w:val="00F45AB7"/>
    <w:rsid w:val="00F45FFE"/>
    <w:rsid w:val="00F460D6"/>
    <w:rsid w:val="00F46246"/>
    <w:rsid w:val="00F47A7B"/>
    <w:rsid w:val="00F5099D"/>
    <w:rsid w:val="00F54993"/>
    <w:rsid w:val="00F54B48"/>
    <w:rsid w:val="00F54F82"/>
    <w:rsid w:val="00F55A17"/>
    <w:rsid w:val="00F56168"/>
    <w:rsid w:val="00F5643B"/>
    <w:rsid w:val="00F566A2"/>
    <w:rsid w:val="00F56A0F"/>
    <w:rsid w:val="00F57E22"/>
    <w:rsid w:val="00F57F7D"/>
    <w:rsid w:val="00F60A3F"/>
    <w:rsid w:val="00F6189B"/>
    <w:rsid w:val="00F6196C"/>
    <w:rsid w:val="00F61F5A"/>
    <w:rsid w:val="00F63415"/>
    <w:rsid w:val="00F63D8D"/>
    <w:rsid w:val="00F64074"/>
    <w:rsid w:val="00F64D0D"/>
    <w:rsid w:val="00F64E25"/>
    <w:rsid w:val="00F64EEA"/>
    <w:rsid w:val="00F650B4"/>
    <w:rsid w:val="00F65A1B"/>
    <w:rsid w:val="00F6603A"/>
    <w:rsid w:val="00F66AA4"/>
    <w:rsid w:val="00F67503"/>
    <w:rsid w:val="00F67BAF"/>
    <w:rsid w:val="00F70BB7"/>
    <w:rsid w:val="00F723A3"/>
    <w:rsid w:val="00F72DF5"/>
    <w:rsid w:val="00F73777"/>
    <w:rsid w:val="00F7563C"/>
    <w:rsid w:val="00F75786"/>
    <w:rsid w:val="00F759AA"/>
    <w:rsid w:val="00F769D4"/>
    <w:rsid w:val="00F770AB"/>
    <w:rsid w:val="00F77F88"/>
    <w:rsid w:val="00F80568"/>
    <w:rsid w:val="00F8169C"/>
    <w:rsid w:val="00F81E6D"/>
    <w:rsid w:val="00F82048"/>
    <w:rsid w:val="00F82F4A"/>
    <w:rsid w:val="00F85088"/>
    <w:rsid w:val="00F851CA"/>
    <w:rsid w:val="00F878C9"/>
    <w:rsid w:val="00F9163A"/>
    <w:rsid w:val="00F92829"/>
    <w:rsid w:val="00F93384"/>
    <w:rsid w:val="00F93BFB"/>
    <w:rsid w:val="00F94533"/>
    <w:rsid w:val="00F9785B"/>
    <w:rsid w:val="00F9799F"/>
    <w:rsid w:val="00F97FBD"/>
    <w:rsid w:val="00FA0452"/>
    <w:rsid w:val="00FA2425"/>
    <w:rsid w:val="00FA264B"/>
    <w:rsid w:val="00FA2686"/>
    <w:rsid w:val="00FA2B62"/>
    <w:rsid w:val="00FA38B1"/>
    <w:rsid w:val="00FA447E"/>
    <w:rsid w:val="00FA673D"/>
    <w:rsid w:val="00FB0772"/>
    <w:rsid w:val="00FB1C3F"/>
    <w:rsid w:val="00FB25E3"/>
    <w:rsid w:val="00FB28D3"/>
    <w:rsid w:val="00FB3408"/>
    <w:rsid w:val="00FB357B"/>
    <w:rsid w:val="00FB4912"/>
    <w:rsid w:val="00FB5615"/>
    <w:rsid w:val="00FB568F"/>
    <w:rsid w:val="00FB5A76"/>
    <w:rsid w:val="00FB5CB3"/>
    <w:rsid w:val="00FB5F0C"/>
    <w:rsid w:val="00FB6947"/>
    <w:rsid w:val="00FB7EB9"/>
    <w:rsid w:val="00FC01C9"/>
    <w:rsid w:val="00FC0BEA"/>
    <w:rsid w:val="00FC10EA"/>
    <w:rsid w:val="00FC1991"/>
    <w:rsid w:val="00FC19F7"/>
    <w:rsid w:val="00FC2A94"/>
    <w:rsid w:val="00FC4055"/>
    <w:rsid w:val="00FC4BCA"/>
    <w:rsid w:val="00FC6459"/>
    <w:rsid w:val="00FC70D9"/>
    <w:rsid w:val="00FD133E"/>
    <w:rsid w:val="00FD1667"/>
    <w:rsid w:val="00FD1A67"/>
    <w:rsid w:val="00FD2C6A"/>
    <w:rsid w:val="00FD59AF"/>
    <w:rsid w:val="00FD65B6"/>
    <w:rsid w:val="00FD6781"/>
    <w:rsid w:val="00FD6D0E"/>
    <w:rsid w:val="00FD77E5"/>
    <w:rsid w:val="00FD7D44"/>
    <w:rsid w:val="00FD7F98"/>
    <w:rsid w:val="00FE21CA"/>
    <w:rsid w:val="00FE6E05"/>
    <w:rsid w:val="00FE7B09"/>
    <w:rsid w:val="00FF1C28"/>
    <w:rsid w:val="00FF2BFD"/>
    <w:rsid w:val="00FF2C38"/>
    <w:rsid w:val="00FF2E0A"/>
    <w:rsid w:val="00FF3085"/>
    <w:rsid w:val="00FF326D"/>
    <w:rsid w:val="00FF43AB"/>
    <w:rsid w:val="00FF5273"/>
    <w:rsid w:val="00FF589A"/>
    <w:rsid w:val="00FF68A9"/>
    <w:rsid w:val="00FF7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B4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76B8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iCs/>
      <w:sz w:val="20"/>
      <w:szCs w:val="20"/>
      <w:lang w:val="en-GB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476B86"/>
    <w:rPr>
      <w:rFonts w:ascii="Times New Roman" w:hAnsi="Times New Roman" w:cs="Times New Roman"/>
      <w:i/>
      <w:iCs/>
      <w:lang w:val="en-GB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34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locked/>
    <w:rsid w:val="003475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7F2370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8A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8A1F7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rsid w:val="00865A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865AB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rsid w:val="00865A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865AB0"/>
    <w:rPr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rsid w:val="00D26B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D26B7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D26B7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D26B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D26B76"/>
    <w:rPr>
      <w:b/>
      <w:bCs/>
      <w:lang w:eastAsia="en-US"/>
    </w:rPr>
  </w:style>
  <w:style w:type="paragraph" w:styleId="Paragraphedeliste">
    <w:name w:val="List Paragraph"/>
    <w:basedOn w:val="Normal"/>
    <w:uiPriority w:val="99"/>
    <w:qFormat/>
    <w:rsid w:val="00652BE4"/>
    <w:pPr>
      <w:ind w:left="720"/>
    </w:pPr>
  </w:style>
  <w:style w:type="character" w:styleId="Lienhypertexte">
    <w:name w:val="Hyperlink"/>
    <w:basedOn w:val="Policepardfaut"/>
    <w:uiPriority w:val="99"/>
    <w:rsid w:val="004F618A"/>
    <w:rPr>
      <w:color w:val="0000FF"/>
      <w:u w:val="single"/>
    </w:rPr>
  </w:style>
  <w:style w:type="character" w:styleId="Numrodeligne">
    <w:name w:val="line number"/>
    <w:basedOn w:val="Policepardfaut"/>
    <w:uiPriority w:val="99"/>
    <w:semiHidden/>
    <w:rsid w:val="00B44459"/>
  </w:style>
  <w:style w:type="paragraph" w:styleId="Corpsdetexte">
    <w:name w:val="Body Text"/>
    <w:basedOn w:val="Normal"/>
    <w:link w:val="CorpsdetexteCar"/>
    <w:uiPriority w:val="99"/>
    <w:rsid w:val="00476B8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476B86"/>
    <w:rPr>
      <w:rFonts w:ascii="Times New Roman" w:hAnsi="Times New Roman" w:cs="Times New Roman"/>
      <w:sz w:val="24"/>
      <w:szCs w:val="24"/>
      <w:lang w:val="en-GB"/>
    </w:rPr>
  </w:style>
  <w:style w:type="character" w:styleId="Numrodepage">
    <w:name w:val="page number"/>
    <w:basedOn w:val="Policepardfaut"/>
    <w:uiPriority w:val="99"/>
    <w:rsid w:val="00D50892"/>
  </w:style>
  <w:style w:type="paragraph" w:styleId="Rvision">
    <w:name w:val="Revision"/>
    <w:hidden/>
    <w:uiPriority w:val="99"/>
    <w:semiHidden/>
    <w:rsid w:val="007A6826"/>
    <w:rPr>
      <w:rFonts w:cs="Calibri"/>
      <w:sz w:val="22"/>
      <w:szCs w:val="22"/>
      <w:lang w:eastAsia="en-US"/>
    </w:rPr>
  </w:style>
  <w:style w:type="character" w:customStyle="1" w:styleId="hps">
    <w:name w:val="hps"/>
    <w:basedOn w:val="Policepardfaut"/>
    <w:rsid w:val="00DE1F97"/>
  </w:style>
  <w:style w:type="character" w:customStyle="1" w:styleId="apple-converted-space">
    <w:name w:val="apple-converted-space"/>
    <w:basedOn w:val="Policepardfaut"/>
    <w:rsid w:val="00DE1F97"/>
  </w:style>
  <w:style w:type="character" w:customStyle="1" w:styleId="shorttext">
    <w:name w:val="short_text"/>
    <w:basedOn w:val="Policepardfaut"/>
    <w:rsid w:val="003D0F48"/>
  </w:style>
  <w:style w:type="paragraph" w:styleId="NormalWeb">
    <w:name w:val="Normal (Web)"/>
    <w:basedOn w:val="Normal"/>
    <w:uiPriority w:val="99"/>
    <w:semiHidden/>
    <w:unhideWhenUsed/>
    <w:rsid w:val="00B27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ithilite">
    <w:name w:val="hithilite"/>
    <w:basedOn w:val="Policepardfaut"/>
    <w:rsid w:val="005766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B4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76B8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iCs/>
      <w:sz w:val="20"/>
      <w:szCs w:val="20"/>
      <w:lang w:val="en-GB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476B86"/>
    <w:rPr>
      <w:rFonts w:ascii="Times New Roman" w:hAnsi="Times New Roman" w:cs="Times New Roman"/>
      <w:i/>
      <w:iCs/>
      <w:lang w:val="en-GB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34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locked/>
    <w:rsid w:val="003475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7F2370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8A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8A1F7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rsid w:val="00865A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865AB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rsid w:val="00865A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865AB0"/>
    <w:rPr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rsid w:val="00D26B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D26B7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D26B7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D26B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D26B76"/>
    <w:rPr>
      <w:b/>
      <w:bCs/>
      <w:lang w:eastAsia="en-US"/>
    </w:rPr>
  </w:style>
  <w:style w:type="paragraph" w:styleId="Paragraphedeliste">
    <w:name w:val="List Paragraph"/>
    <w:basedOn w:val="Normal"/>
    <w:uiPriority w:val="99"/>
    <w:qFormat/>
    <w:rsid w:val="00652BE4"/>
    <w:pPr>
      <w:ind w:left="720"/>
    </w:pPr>
  </w:style>
  <w:style w:type="character" w:styleId="Lienhypertexte">
    <w:name w:val="Hyperlink"/>
    <w:basedOn w:val="Policepardfaut"/>
    <w:uiPriority w:val="99"/>
    <w:rsid w:val="004F618A"/>
    <w:rPr>
      <w:color w:val="0000FF"/>
      <w:u w:val="single"/>
    </w:rPr>
  </w:style>
  <w:style w:type="character" w:styleId="Numrodeligne">
    <w:name w:val="line number"/>
    <w:basedOn w:val="Policepardfaut"/>
    <w:uiPriority w:val="99"/>
    <w:semiHidden/>
    <w:rsid w:val="00B44459"/>
  </w:style>
  <w:style w:type="paragraph" w:styleId="Corpsdetexte">
    <w:name w:val="Body Text"/>
    <w:basedOn w:val="Normal"/>
    <w:link w:val="CorpsdetexteCar"/>
    <w:uiPriority w:val="99"/>
    <w:rsid w:val="00476B8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476B86"/>
    <w:rPr>
      <w:rFonts w:ascii="Times New Roman" w:hAnsi="Times New Roman" w:cs="Times New Roman"/>
      <w:sz w:val="24"/>
      <w:szCs w:val="24"/>
      <w:lang w:val="en-GB"/>
    </w:rPr>
  </w:style>
  <w:style w:type="character" w:styleId="Numrodepage">
    <w:name w:val="page number"/>
    <w:basedOn w:val="Policepardfaut"/>
    <w:uiPriority w:val="99"/>
    <w:rsid w:val="00D50892"/>
  </w:style>
  <w:style w:type="paragraph" w:styleId="Rvision">
    <w:name w:val="Revision"/>
    <w:hidden/>
    <w:uiPriority w:val="99"/>
    <w:semiHidden/>
    <w:rsid w:val="007A6826"/>
    <w:rPr>
      <w:rFonts w:cs="Calibri"/>
      <w:sz w:val="22"/>
      <w:szCs w:val="22"/>
      <w:lang w:eastAsia="en-US"/>
    </w:rPr>
  </w:style>
  <w:style w:type="character" w:customStyle="1" w:styleId="hps">
    <w:name w:val="hps"/>
    <w:basedOn w:val="Policepardfaut"/>
    <w:rsid w:val="00DE1F97"/>
  </w:style>
  <w:style w:type="character" w:customStyle="1" w:styleId="apple-converted-space">
    <w:name w:val="apple-converted-space"/>
    <w:basedOn w:val="Policepardfaut"/>
    <w:rsid w:val="00DE1F97"/>
  </w:style>
  <w:style w:type="character" w:customStyle="1" w:styleId="shorttext">
    <w:name w:val="short_text"/>
    <w:basedOn w:val="Policepardfaut"/>
    <w:rsid w:val="003D0F48"/>
  </w:style>
  <w:style w:type="paragraph" w:styleId="NormalWeb">
    <w:name w:val="Normal (Web)"/>
    <w:basedOn w:val="Normal"/>
    <w:uiPriority w:val="99"/>
    <w:semiHidden/>
    <w:unhideWhenUsed/>
    <w:rsid w:val="00B27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ithilite">
    <w:name w:val="hithilite"/>
    <w:basedOn w:val="Policepardfaut"/>
    <w:rsid w:val="005766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3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%20reparees\Recherches\Ingestion%20de%20matrices%20par%20les%20animaux\Ingestion%20de%20sol%20par%20les%20herbivores\INRA%20Rennes\Publi\Article%20_version9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4ADF9F0-6DB0-4DB3-9E72-9E1DDDA6C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Article _version9</Template>
  <TotalTime>2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96</CharactersWithSpaces>
  <SharedDoc>false</SharedDoc>
  <HLinks>
    <vt:vector size="6" baseType="variant">
      <vt:variant>
        <vt:i4>6226035</vt:i4>
      </vt:variant>
      <vt:variant>
        <vt:i4>0</vt:i4>
      </vt:variant>
      <vt:variant>
        <vt:i4>0</vt:i4>
      </vt:variant>
      <vt:variant>
        <vt:i4>5</vt:i4>
      </vt:variant>
      <vt:variant>
        <vt:lpwstr>mailto:Stefan.Jurjanz@univ-lorraine.fr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 Informatique</dc:creator>
  <cp:lastModifiedBy>Stefan Jurjanz</cp:lastModifiedBy>
  <cp:revision>5</cp:revision>
  <cp:lastPrinted>2013-03-28T09:39:00Z</cp:lastPrinted>
  <dcterms:created xsi:type="dcterms:W3CDTF">2014-01-10T09:10:00Z</dcterms:created>
  <dcterms:modified xsi:type="dcterms:W3CDTF">2014-01-14T04:05:00Z</dcterms:modified>
</cp:coreProperties>
</file>