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3AE1" w14:textId="0541FD26" w:rsidR="001D2E16" w:rsidRPr="00F303EE" w:rsidRDefault="00BE7767" w:rsidP="005477B3">
      <w:pPr>
        <w:pStyle w:val="TitelsAppendix"/>
        <w:rPr>
          <w:lang w:val="en-US"/>
        </w:rPr>
      </w:pPr>
      <w:r w:rsidRPr="00F303EE">
        <w:rPr>
          <w:lang w:val="en-US"/>
        </w:rPr>
        <w:t>Appendix C: Supplementary Material</w:t>
      </w:r>
    </w:p>
    <w:p w14:paraId="00086B97" w14:textId="77777777" w:rsidR="003F3025" w:rsidRDefault="003F3025" w:rsidP="005477B3">
      <w:pPr>
        <w:spacing w:after="160" w:line="360" w:lineRule="auto"/>
        <w:rPr>
          <w:lang w:val="en-US"/>
        </w:rPr>
      </w:pPr>
    </w:p>
    <w:p w14:paraId="5E143773" w14:textId="77777777" w:rsidR="003F3025" w:rsidRPr="005477B3" w:rsidRDefault="003F3025" w:rsidP="005477B3">
      <w:pPr>
        <w:pStyle w:val="Articletitle"/>
        <w:rPr>
          <w:b w:val="0"/>
          <w:bCs/>
          <w:sz w:val="24"/>
          <w:szCs w:val="22"/>
          <w:lang w:val="en-US"/>
        </w:rPr>
      </w:pPr>
      <w:r w:rsidRPr="005477B3">
        <w:rPr>
          <w:b w:val="0"/>
          <w:bCs/>
          <w:sz w:val="24"/>
          <w:szCs w:val="22"/>
          <w:lang w:val="en-US"/>
        </w:rPr>
        <w:t xml:space="preserve">Gendered Fertility Intentions and Child Schooling: Insights on the Quantity-Quality Trade-off from Ethiopia </w:t>
      </w:r>
    </w:p>
    <w:p w14:paraId="46309F28" w14:textId="77777777" w:rsidR="00E052AD" w:rsidRPr="00E052AD" w:rsidRDefault="00E052AD" w:rsidP="005477B3">
      <w:pPr>
        <w:spacing w:line="360" w:lineRule="auto"/>
        <w:rPr>
          <w:lang w:val="en-US"/>
        </w:rPr>
      </w:pPr>
    </w:p>
    <w:p w14:paraId="4EC92473" w14:textId="1839D452" w:rsidR="00D344D1" w:rsidRPr="0020118B" w:rsidRDefault="00D344D1" w:rsidP="005477B3">
      <w:pPr>
        <w:spacing w:line="360" w:lineRule="auto"/>
        <w:rPr>
          <w:sz w:val="8"/>
          <w:szCs w:val="8"/>
        </w:rPr>
      </w:pPr>
      <w:r w:rsidRPr="0020118B">
        <w:t>Eva Boonaert</w:t>
      </w:r>
      <w:r w:rsidRPr="0020118B">
        <w:rPr>
          <w:vertAlign w:val="superscript"/>
        </w:rPr>
        <w:t>*</w:t>
      </w:r>
      <w:r w:rsidRPr="0020118B">
        <w:t xml:space="preserve">,  Kaat Van Hoyweghen, </w:t>
      </w:r>
      <w:bookmarkStart w:id="0" w:name="_Hlk74216064"/>
      <w:r w:rsidRPr="0020118B">
        <w:t>Ashenafi Duguma Feyisa</w:t>
      </w:r>
      <w:bookmarkEnd w:id="0"/>
      <w:r w:rsidRPr="0020118B">
        <w:t>, Peter Goos, Miet Maertens</w:t>
      </w:r>
    </w:p>
    <w:p w14:paraId="0EE2DE44" w14:textId="3A01E840" w:rsidR="00D344D1" w:rsidRPr="005F089F" w:rsidRDefault="00D344D1" w:rsidP="00717B17">
      <w:pPr>
        <w:spacing w:line="360" w:lineRule="auto"/>
        <w:rPr>
          <w:i/>
          <w:iCs/>
        </w:rPr>
      </w:pPr>
      <w:r w:rsidRPr="005F089F">
        <w:rPr>
          <w:vertAlign w:val="superscript"/>
        </w:rPr>
        <w:t>⁎</w:t>
      </w:r>
      <w:r w:rsidRPr="005F089F">
        <w:t xml:space="preserve"> Corresponding author. E-mail address: </w:t>
      </w:r>
      <w:hyperlink r:id="rId11" w:history="1">
        <w:r w:rsidRPr="005F089F">
          <w:rPr>
            <w:rStyle w:val="Hyperlink"/>
            <w:i/>
            <w:iCs/>
          </w:rPr>
          <w:t>eva.boonaert@kuleuven.be</w:t>
        </w:r>
      </w:hyperlink>
      <w:r w:rsidRPr="005F089F">
        <w:t xml:space="preserve">. Telephone number: +3216194986. Correspondence to: </w:t>
      </w:r>
      <w:proofErr w:type="spellStart"/>
      <w:r w:rsidRPr="005F089F">
        <w:t>Celestijnenlaan</w:t>
      </w:r>
      <w:proofErr w:type="spellEnd"/>
      <w:r w:rsidRPr="005F089F">
        <w:t xml:space="preserve"> 200E bus 2411, 3001 Leuven, Belgium.</w:t>
      </w:r>
    </w:p>
    <w:p w14:paraId="4F995FAA" w14:textId="5E51B7E3" w:rsidR="001D2E16" w:rsidRDefault="001D2E16">
      <w:pPr>
        <w:spacing w:after="160" w:line="259" w:lineRule="auto"/>
        <w:rPr>
          <w:rFonts w:cs="Arial"/>
          <w:b/>
          <w:bCs/>
          <w:i/>
          <w:iCs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5E9ADB66" w14:textId="77777777" w:rsidR="00B74AFF" w:rsidRPr="00332A0E" w:rsidRDefault="00B74AFF" w:rsidP="00B74AFF">
      <w:pPr>
        <w:pStyle w:val="Tabletitle"/>
        <w:rPr>
          <w:i/>
          <w:iCs/>
          <w:sz w:val="18"/>
          <w:szCs w:val="18"/>
          <w:lang w:val="en-US"/>
        </w:rPr>
      </w:pPr>
      <w:r w:rsidRPr="00332A0E">
        <w:rPr>
          <w:i/>
          <w:iCs/>
          <w:sz w:val="18"/>
          <w:szCs w:val="18"/>
          <w:lang w:val="en-US"/>
        </w:rPr>
        <w:lastRenderedPageBreak/>
        <w:t xml:space="preserve">Table C1: Experimental design of the DCE </w:t>
      </w:r>
    </w:p>
    <w:tbl>
      <w:tblPr>
        <w:tblW w:w="464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"/>
        <w:gridCol w:w="384"/>
        <w:gridCol w:w="362"/>
        <w:gridCol w:w="44"/>
        <w:gridCol w:w="246"/>
        <w:gridCol w:w="64"/>
        <w:gridCol w:w="278"/>
        <w:gridCol w:w="345"/>
        <w:gridCol w:w="345"/>
        <w:gridCol w:w="345"/>
        <w:gridCol w:w="320"/>
        <w:gridCol w:w="345"/>
        <w:gridCol w:w="345"/>
        <w:gridCol w:w="345"/>
        <w:gridCol w:w="352"/>
        <w:gridCol w:w="280"/>
        <w:gridCol w:w="45"/>
        <w:gridCol w:w="253"/>
        <w:gridCol w:w="59"/>
        <w:gridCol w:w="283"/>
        <w:gridCol w:w="345"/>
        <w:gridCol w:w="345"/>
        <w:gridCol w:w="345"/>
        <w:gridCol w:w="320"/>
        <w:gridCol w:w="345"/>
        <w:gridCol w:w="345"/>
        <w:gridCol w:w="345"/>
        <w:gridCol w:w="340"/>
      </w:tblGrid>
      <w:tr w:rsidR="00B74AFF" w:rsidRPr="00E150AB" w14:paraId="3CD4C20E" w14:textId="77777777" w:rsidTr="003838F7">
        <w:trPr>
          <w:trHeight w:hRule="exact" w:val="202"/>
        </w:trPr>
        <w:tc>
          <w:tcPr>
            <w:tcW w:w="362" w:type="pct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DFB6E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7907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42" w:type="pct"/>
            <w:gridSpan w:val="2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1816016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185" w:type="pct"/>
            <w:gridSpan w:val="2"/>
            <w:tcBorders>
              <w:top w:val="single" w:sz="2" w:space="0" w:color="auto"/>
            </w:tcBorders>
            <w:vAlign w:val="center"/>
          </w:tcPr>
          <w:p w14:paraId="1F417A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1802" w:type="pct"/>
            <w:gridSpan w:val="9"/>
            <w:tcBorders>
              <w:top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0675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Option A</w:t>
            </w:r>
          </w:p>
        </w:tc>
        <w:tc>
          <w:tcPr>
            <w:tcW w:w="194" w:type="pct"/>
            <w:gridSpan w:val="2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14:paraId="48CDA4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186" w:type="pct"/>
            <w:gridSpan w:val="2"/>
            <w:tcBorders>
              <w:top w:val="single" w:sz="2" w:space="0" w:color="auto"/>
            </w:tcBorders>
            <w:vAlign w:val="center"/>
          </w:tcPr>
          <w:p w14:paraId="143D995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1800" w:type="pct"/>
            <w:gridSpan w:val="9"/>
            <w:tcBorders>
              <w:top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1A2FF4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Option B</w:t>
            </w:r>
          </w:p>
        </w:tc>
      </w:tr>
      <w:tr w:rsidR="00B74AFF" w:rsidRPr="00E150AB" w14:paraId="68379754" w14:textId="77777777" w:rsidTr="003838F7">
        <w:trPr>
          <w:trHeight w:hRule="exact" w:val="181"/>
        </w:trPr>
        <w:tc>
          <w:tcPr>
            <w:tcW w:w="362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55A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Block</w:t>
            </w:r>
          </w:p>
        </w:tc>
        <w:tc>
          <w:tcPr>
            <w:tcW w:w="229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4D1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Set</w:t>
            </w:r>
          </w:p>
        </w:tc>
        <w:tc>
          <w:tcPr>
            <w:tcW w:w="216" w:type="pct"/>
            <w:tcBorders>
              <w:left w:val="single" w:sz="2" w:space="0" w:color="auto"/>
              <w:bottom w:val="double" w:sz="4" w:space="0" w:color="auto"/>
              <w:right w:val="nil"/>
            </w:tcBorders>
            <w:shd w:val="clear" w:color="auto" w:fill="767171" w:themeFill="background2" w:themeFillShade="80"/>
            <w:noWrap/>
            <w:vAlign w:val="center"/>
            <w:hideMark/>
          </w:tcPr>
          <w:p w14:paraId="08F80D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a</w:t>
            </w:r>
          </w:p>
        </w:tc>
        <w:tc>
          <w:tcPr>
            <w:tcW w:w="173" w:type="pct"/>
            <w:gridSpan w:val="2"/>
            <w:tcBorders>
              <w:left w:val="nil"/>
              <w:bottom w:val="doub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F1E81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40641C4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11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EC4B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D54E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13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00DF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14</w:t>
            </w:r>
          </w:p>
        </w:tc>
        <w:tc>
          <w:tcPr>
            <w:tcW w:w="191" w:type="pct"/>
            <w:tcBorders>
              <w:left w:val="single" w:sz="4" w:space="0" w:color="auto"/>
              <w:bottom w:val="doub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185B9E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23939E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21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EC6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E50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23</w:t>
            </w:r>
          </w:p>
        </w:tc>
        <w:tc>
          <w:tcPr>
            <w:tcW w:w="210" w:type="pct"/>
            <w:tcBorders>
              <w:left w:val="nil"/>
              <w:bottom w:val="doub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2EE4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24</w:t>
            </w:r>
          </w:p>
        </w:tc>
        <w:tc>
          <w:tcPr>
            <w:tcW w:w="167" w:type="pct"/>
            <w:tcBorders>
              <w:left w:val="single" w:sz="12" w:space="0" w:color="auto"/>
              <w:bottom w:val="double" w:sz="4" w:space="0" w:color="auto"/>
              <w:right w:val="nil"/>
            </w:tcBorders>
            <w:shd w:val="clear" w:color="auto" w:fill="767171" w:themeFill="background2" w:themeFillShade="80"/>
            <w:noWrap/>
            <w:vAlign w:val="center"/>
            <w:hideMark/>
          </w:tcPr>
          <w:p w14:paraId="7E02B6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a</w:t>
            </w:r>
          </w:p>
        </w:tc>
        <w:tc>
          <w:tcPr>
            <w:tcW w:w="178" w:type="pct"/>
            <w:gridSpan w:val="2"/>
            <w:tcBorders>
              <w:left w:val="nil"/>
              <w:bottom w:val="doub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91CB50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6D59DA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11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F94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06C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13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5BA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14</w:t>
            </w:r>
          </w:p>
        </w:tc>
        <w:tc>
          <w:tcPr>
            <w:tcW w:w="191" w:type="pct"/>
            <w:tcBorders>
              <w:left w:val="single" w:sz="4" w:space="0" w:color="auto"/>
              <w:bottom w:val="doub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E9C258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14:paraId="7757E0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21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2BE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22</w:t>
            </w:r>
          </w:p>
        </w:tc>
        <w:tc>
          <w:tcPr>
            <w:tcW w:w="206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334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23</w:t>
            </w:r>
          </w:p>
        </w:tc>
        <w:tc>
          <w:tcPr>
            <w:tcW w:w="204" w:type="pct"/>
            <w:tcBorders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74D9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x</w:t>
            </w:r>
            <w:r w:rsidRPr="00E150AB">
              <w:rPr>
                <w:color w:val="000000"/>
                <w:sz w:val="14"/>
                <w:szCs w:val="14"/>
                <w:vertAlign w:val="subscript"/>
                <w:lang w:val="en-US" w:eastAsia="nl-BE"/>
              </w:rPr>
              <w:t>24</w:t>
            </w:r>
          </w:p>
        </w:tc>
      </w:tr>
      <w:tr w:rsidR="00B74AFF" w:rsidRPr="00E150AB" w14:paraId="08CFDAAE" w14:textId="77777777" w:rsidTr="003838F7">
        <w:trPr>
          <w:trHeight w:hRule="exact" w:val="181"/>
        </w:trPr>
        <w:tc>
          <w:tcPr>
            <w:tcW w:w="362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61A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29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14D3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6" w:type="pct"/>
            <w:tcBorders>
              <w:top w:val="double" w:sz="4" w:space="0" w:color="auto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9AB29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66D28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bottom"/>
          </w:tcPr>
          <w:p w14:paraId="64C324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6E5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02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BB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6A706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bottom"/>
          </w:tcPr>
          <w:p w14:paraId="48672D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0FD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71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doub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08108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double" w:sz="4" w:space="0" w:color="auto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F6EED0D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D88D5AE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vAlign w:val="bottom"/>
          </w:tcPr>
          <w:p w14:paraId="757A3266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6A1D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CC80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2EFA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F281CEA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vAlign w:val="bottom"/>
          </w:tcPr>
          <w:p w14:paraId="60EA0CA8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6618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711F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9A43" w14:textId="77777777" w:rsidR="00B74AFF" w:rsidRPr="00E150AB" w:rsidRDefault="00B74AFF" w:rsidP="003838F7">
            <w:pPr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253936D0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4EC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67E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75D26A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BA126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AB3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5C0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789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233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EC325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8AA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61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70B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04B2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34C8DF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AEFCD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B5D48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66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BC3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6B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330146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C162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A2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E5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F0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</w:tr>
      <w:tr w:rsidR="00B74AFF" w:rsidRPr="00E150AB" w14:paraId="4F97B4DB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8910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37C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B258C8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A8D22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209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D7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C77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DF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92F83B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DD95A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A6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674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4E510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4868C5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8C3FF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AA1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BB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AB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CE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BD0757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7EED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6A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B2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E0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394D543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157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63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63273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87699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90F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49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35B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A18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02F39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21BF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97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39C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41ED2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93495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15100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23C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A61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51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05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5B81C7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293E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C6D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838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31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2C4F6680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5E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9A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B86FE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D4B5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602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67A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0BA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7A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9E65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9586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7B7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A81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8F884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0F9FA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10F25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BDE1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6FE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A0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B4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683BAD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2D4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72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D2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EE8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</w:tr>
      <w:tr w:rsidR="00B74AFF" w:rsidRPr="00E150AB" w14:paraId="6A300145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F6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CF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336C4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7166D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C870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3D0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25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CD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3AA6A7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2D4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50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871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0536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305099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34D256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14B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CCC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1F89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38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39D04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FE2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045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41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07B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766010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B5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2A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7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202E3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3F09C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C3A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7C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F5E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17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F4569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FF7F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55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79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224A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C87BA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E0FF8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B569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CB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0D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7F5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9852A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D9B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FA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680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92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353C3FBF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61E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C3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EB0E8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3C372D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8C74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5C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41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5E7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C7486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D4C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0E7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70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DFAD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BFECB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8D6954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29FB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1E6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C8B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BF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F3381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6573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453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B7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1C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22BD1E5F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43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FA1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66B37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A2B64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71B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461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B6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5AE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3D4FE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939B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B39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AC7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8D8B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22996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08B33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362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58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6B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2B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DCE13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4E7B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A0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08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68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6C3E996E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EC0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36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BEAF55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FD42D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D523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B2B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2B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565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B45B9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DADD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4E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05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0EEA2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63A51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64473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9576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B86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B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3E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A7502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584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50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6DC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0E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3A9331A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FA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71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62229F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7B08D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37C80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14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E9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D3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06134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90B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25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D7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A7BE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F3E4F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4711C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DB8E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4E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39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CD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24B3E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6CB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F4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F5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A3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79FF65E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A0F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D6E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8D9EA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B0CDF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EB72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2A1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E85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4657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D74B9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EF04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6B0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7E7E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C96D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06972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85E40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DC93E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33A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F8B7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635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48D8E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947A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954D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766B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C21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41D7117F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54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68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4FCCB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11E9BC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B7C7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79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C3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71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C4212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83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B9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268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419B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6002AB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F73FA9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611E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EA9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9A4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F7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9A8014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52EE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F30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A28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69E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CADD8AE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06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74CD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82BF7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9BDEFD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726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B8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24E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6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7953C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518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EB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F8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7DCD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9363F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3B45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027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748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9A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B98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24C65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9B9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94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98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A00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</w:tr>
      <w:tr w:rsidR="00B74AFF" w:rsidRPr="00E150AB" w14:paraId="4E70EEF0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3E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988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97ECFD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0F7C3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868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69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E6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E7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2E028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5AD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42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A8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0D981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390AF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0BAF8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4D2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D6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A90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B0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DA9026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E46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B8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85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027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</w:tr>
      <w:tr w:rsidR="00B74AFF" w:rsidRPr="00E150AB" w14:paraId="4CA4978A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3C0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33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DDC26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C705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9F6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B58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D8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4D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773C2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0A55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2B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77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0176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71CF3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CABED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0D9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AB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38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F9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57EB59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9720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EF9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B8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99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CBFB330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6B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8AC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F82BA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5304A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B23F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CE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151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31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3FDD2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B59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F6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2A6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4DE1D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1DF1F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7BAC7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CAE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14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78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F4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0ED30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197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23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B41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143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AF60888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A02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FB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151632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A54B38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8AB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A7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C0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0A8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B82B2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12F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C88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EC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6ACF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E97D2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7C82A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AC89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19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4C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D6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5200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433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D38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96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00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25C4C9A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40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C6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7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B8DC1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83F5D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786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250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28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0C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206A4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9F2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A3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85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7A10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FE71D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57F8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C0C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A9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288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F3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ABE7F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F6B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D2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34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2D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3BFD101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6D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66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C36F2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2FDA7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4CE8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2F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14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F9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3DD17B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E34E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C6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56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0882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494D6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CF13E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CFB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31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3FB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087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32A3F5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C56A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16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61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7D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18A1A48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148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D1A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E6A57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0A3F8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708EE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F40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836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4F4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1BC2C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678F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94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4F7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F8EA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55216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93F7F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E70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D3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15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28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66FA1C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E5D4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750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D67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A6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6DDD5DA6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EE8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181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A39392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053524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873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B82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8B5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D7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8F370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F9C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41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D9D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11D5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F3627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BA724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E03B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07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3E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FCB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0CB2B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B20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D2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75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3F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D10D62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E902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1DB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C55AE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E1EA08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FF55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DB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4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A33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533548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E16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C9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0F0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3A66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576D9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B89A9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488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6C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B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2DE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CD02A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798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DFC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73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04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E9C868B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444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218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A81B76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D6686D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4FF9C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E94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D3F7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8F37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EB166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A640D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36D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158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9E93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E9E04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F32AE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5505E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051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45D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14C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2DCDF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6831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65C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D955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6EB4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26600CDC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391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29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1575D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FBCE8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246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86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AA6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37E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940C17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B40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37E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C9A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AA892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FF74D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D76EF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845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CA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C0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C5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7AE0C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720A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82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2F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F9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</w:tr>
      <w:tr w:rsidR="00B74AFF" w:rsidRPr="00E150AB" w14:paraId="534761A5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A10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F6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6C30F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429B8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90D1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4A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73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4AC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95281E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EF5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D3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81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C0E5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32CC8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8189A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E389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5E2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FC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F0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9B3EA7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702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054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96B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BC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43A63F31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E3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1A2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85220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BF71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035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FA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A6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A8D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4AA5C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A3D1E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AC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DC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8950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CD209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0C80A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206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D9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A4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408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25FD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B71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A8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CB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38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</w:tr>
      <w:tr w:rsidR="00B74AFF" w:rsidRPr="00E150AB" w14:paraId="3E90D38E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0D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565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D610E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F7D1E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12C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1B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3C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158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A30D63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67F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E09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E5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5DDE0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61C48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62877C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73E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F7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46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077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72379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A61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DF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26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7E7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456B2118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C7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90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8A6E8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6236C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99E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665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FA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0B2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DD2A9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DDF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4D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63C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D7BE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7B631B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39D20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6A57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14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5B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02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40515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D95C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DF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77D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CA9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1EDCC6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5F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CEB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432F4E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E925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C5C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89D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FB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B4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4836B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511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DC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F2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9D4311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C6C72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77D4A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92F4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C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2BD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94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AC5D6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08C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42F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049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39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06C82CE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746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6FB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7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D56DD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8817AD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2BF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EEC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527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76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90A37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B0DE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27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24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08F0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A1145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3B12A9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BBA2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D7B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DEF0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04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9436F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F756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3F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2C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13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48A3E783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606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0C8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293F2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0C73A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EB0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AA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DD7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3B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ADA427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3602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B4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43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867448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CBBBC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94386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0B9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72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4479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841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7C9DD8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43DA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1C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F18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DC8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A4A0D56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61B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43C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3DF20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E06E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E30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19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1F4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F84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82E72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E556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D09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28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E467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8565B0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3EFBC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184AE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C4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60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AE6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4F4FD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778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F34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084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F7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2F6885AC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89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B3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684F78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617A78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342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B1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C91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ABD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4BEBA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FC52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72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BEE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B4DD8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EA4A1A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CDA29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86EE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5D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13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25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DB82EB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E55F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FB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821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467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0C3532F2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D8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F9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22DA1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BA907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9C76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99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D6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07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77123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C76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04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7D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001B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432CA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BA116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F1C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48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E4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EB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0152B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374C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62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8C3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01A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65AFE2D5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0282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07F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462D2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E3434E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DD646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23E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928D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13C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7A7D1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1A54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C66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74F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0060A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C8880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BBCFB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FC21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00B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D50A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BD0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47834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7953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E675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FE4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D39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</w:tr>
      <w:tr w:rsidR="00B74AFF" w:rsidRPr="00E150AB" w14:paraId="2E13188B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EB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649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0D2829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6E7D7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EDF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70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3D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56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0DF7D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2864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9C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54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0F96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1FD67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181A7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AC1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91B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5FD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60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C3919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17D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4C7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18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3B4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</w:tr>
      <w:tr w:rsidR="00B74AFF" w:rsidRPr="00E150AB" w14:paraId="4E4170B2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48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560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3A001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C69AB3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926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9E9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69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4B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5741E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BDDCE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90B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677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03E4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65633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3F6E7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08C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F3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65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84F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E4B33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6F1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75A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16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AAF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</w:tr>
      <w:tr w:rsidR="00B74AFF" w:rsidRPr="00E150AB" w14:paraId="30F0EAA1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2CC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15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C6ECF6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21659C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7E570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2C9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96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A50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E8611B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21D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F5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16E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F2650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41B61F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98AFE9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553B2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E4C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29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C5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68312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E16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BA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953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0B2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4FB907E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E7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17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A0D2C9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67392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846E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28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C2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11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952C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F28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F3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F8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80836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43E268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F595C5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858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0B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12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F0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CF553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694F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7B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98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CEE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44D1C0B9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E3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DC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E075A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B1812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F137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3CA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BC8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33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924780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E6A4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30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1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AD81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C5A484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E94AB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8E60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E335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5BB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A3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A4DA6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4304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DC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4F8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C47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</w:tr>
      <w:tr w:rsidR="00B74AFF" w:rsidRPr="00E150AB" w14:paraId="45FB9433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50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649B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365B9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7FF38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AEA63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3E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BEC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A9E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ABA9F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FE04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51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B9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CC68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CCC88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DA288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460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3B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71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498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253B0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496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D1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766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78A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0B49C438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4E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CC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7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C188C5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4CB997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CA5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56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DD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861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935EFC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3C93D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69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82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14129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BD3498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3B799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680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48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D5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F1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08877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6E9DF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BE4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EC6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3AB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4C33EBF8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59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11D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C75293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5B9DB0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34A3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26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6B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1CD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CC351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5E33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5F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2A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A9CFB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B91C21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1D0ECD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9C1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5E1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71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7A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18BA4C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DA5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9B4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D3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4E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70EE522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631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FC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17A81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3BF82A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4EB8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961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61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65D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D83705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79245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6DE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0F8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9F90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568F80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6FF638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99329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A5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10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E4E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164865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1D7E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54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C0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6CC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6CAB2C8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37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5DF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6EBCC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F06B9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9CA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9DA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689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168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17F648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FB31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F1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51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2F08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A5C663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5CB20A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189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22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EF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4C8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D66332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65EE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982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10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A3E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B81D7D4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3AE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917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3DCB50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51AC1B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644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E6D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8C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39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31321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1BF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7C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57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54CA0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FD80D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E7D15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4FF1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D12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76B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66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90F564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D598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50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064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3C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3516DF82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1D5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E48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8169E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6C2301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BC45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ECF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97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69BD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BF576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C271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B23C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78D5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D96F1F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2CE628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A5E8C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DFBBB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10F6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8F4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81F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7FEABE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15BC1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CE1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0029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139E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0E9C72C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457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B75E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E27AA5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2BE89A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3681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27F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4B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20D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2A3E14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056E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CB9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AF6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D1A73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108A5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3C5B6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33C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EA9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C0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9BE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175F28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586A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A7C5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E2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C0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0DF5F0C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AE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55A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DAE832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AE91BB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94B6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1F2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593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527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C4E6D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C273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EFA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AD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42023F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501002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146B2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360E4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87D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33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20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2457D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CEF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91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3AD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3AC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276A1F1B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342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08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BD2F0F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6729F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24A3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B5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14C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EA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AABC4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017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30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E17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AECB6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6BED57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210DB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EB5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F0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4C2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3B0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30635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0A01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0E5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F3F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85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FD77436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1FC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09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A54361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BACBEE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2502A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A7B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4E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081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18C78A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E7D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823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A9E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4BF8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B999F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F89A21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BE7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E9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116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714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94F226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7CE6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A23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96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BA7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50E3155A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42C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0CF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91206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39399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6E07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DCB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4E1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B5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73D0EB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9826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F8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B9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1DCB4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30D0A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654416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D99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79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283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BC1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E07BC3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CC03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67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DB2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FA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1C53D881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028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A1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AE2DA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BE027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482F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05F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E45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6A0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F49A17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380A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A81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0B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3958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1F2AB2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59BFF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E94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D8D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DA5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09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6B2F62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AA20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525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C5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B6D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7F18F259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9F8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257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7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CDB9EB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06409A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3103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62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80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8D8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F9E4F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AEC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263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48A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2AF0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2A54AA0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D0AD05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85E1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990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DD1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87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A54286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E7C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54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995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2CF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</w:tr>
      <w:tr w:rsidR="00B74AFF" w:rsidRPr="00E150AB" w14:paraId="51A3608D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45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11C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3AD0E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11E9C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B51C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25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A9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B3F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3548BB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1862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9F9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B6D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BD90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0E51BC5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B1FCF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34B0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329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DB9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ED8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812F3F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260CB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AFD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844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61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</w:tr>
      <w:tr w:rsidR="00B74AFF" w:rsidRPr="00E150AB" w14:paraId="6CD3EE11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EC0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69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9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027D7B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38BD0B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D3B8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93A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0FB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BE5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297E7C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44F0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C7A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60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0090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1EC1E2F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F2D33E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2C659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B2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54A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66E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98C2D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7811D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4D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02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B57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</w:tr>
      <w:tr w:rsidR="00B74AFF" w:rsidRPr="00E150AB" w14:paraId="4E5FA890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F49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42CC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10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A86CC0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04DD41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DCB3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256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3A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C4A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9129D8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3304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2AF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52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BFD07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6BAD41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A43AD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72958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889B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61F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5C9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C01B8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E019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580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75B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7BF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  <w:tr w:rsidR="00B74AFF" w:rsidRPr="00E150AB" w14:paraId="6E227B53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784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043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11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4C1AB16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8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715C8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803D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4C7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8466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D17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D01D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0A20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FA4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54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95CD9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6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0FDE97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7F21D2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50727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66E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1F4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E61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1ADF1E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692B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831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5A01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93A2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</w:tr>
      <w:tr w:rsidR="00B74AFF" w:rsidRPr="00E150AB" w14:paraId="74E2D067" w14:textId="77777777" w:rsidTr="003838F7">
        <w:trPr>
          <w:trHeight w:hRule="exact" w:val="181"/>
        </w:trPr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E2185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B83F6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12</w:t>
            </w:r>
          </w:p>
        </w:tc>
        <w:tc>
          <w:tcPr>
            <w:tcW w:w="216" w:type="pct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7992587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E58E73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AAC09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AF6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A064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FD05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038B828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FD977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9A91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9D6C4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40E22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67" w:type="pct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767171" w:themeFill="background2" w:themeFillShade="80"/>
            <w:noWrap/>
            <w:vAlign w:val="bottom"/>
            <w:hideMark/>
          </w:tcPr>
          <w:p w14:paraId="363036C0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2B13C03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4</w:t>
            </w:r>
          </w:p>
        </w:tc>
        <w:tc>
          <w:tcPr>
            <w:tcW w:w="2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583E3F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  <w:p w14:paraId="1858B3CE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  <w:p w14:paraId="1DF6B32A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  <w:p w14:paraId="1C44171F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  <w:p w14:paraId="7B37B0F6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  <w:p w14:paraId="228CD01F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  <w:p w14:paraId="0F18E764" w14:textId="77777777" w:rsidR="00B74AFF" w:rsidRPr="00E150AB" w:rsidRDefault="00B74AFF" w:rsidP="003838F7">
            <w:pPr>
              <w:rPr>
                <w:sz w:val="14"/>
                <w:szCs w:val="14"/>
                <w:lang w:val="en-US" w:eastAsia="nl-BE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1AEA9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6603D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3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6CBA5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01F375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9B83AA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1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6CFE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36F4C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172EE" w14:textId="77777777" w:rsidR="00B74AFF" w:rsidRPr="00E150AB" w:rsidRDefault="00B74AFF" w:rsidP="003838F7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en-US" w:eastAsia="nl-BE"/>
              </w:rPr>
            </w:pPr>
            <w:r w:rsidRPr="00E150AB">
              <w:rPr>
                <w:color w:val="000000"/>
                <w:sz w:val="14"/>
                <w:szCs w:val="14"/>
                <w:lang w:val="en-US" w:eastAsia="nl-BE"/>
              </w:rPr>
              <w:t>0</w:t>
            </w:r>
          </w:p>
        </w:tc>
      </w:tr>
    </w:tbl>
    <w:p w14:paraId="3C61E53F" w14:textId="77777777" w:rsidR="00B74AFF" w:rsidRPr="00332A0E" w:rsidRDefault="00B74AFF" w:rsidP="00B74AFF">
      <w:pPr>
        <w:pStyle w:val="Footnotes"/>
        <w:rPr>
          <w:i/>
          <w:iCs/>
          <w:sz w:val="18"/>
          <w:szCs w:val="18"/>
          <w:lang w:val="en-US"/>
        </w:rPr>
      </w:pPr>
      <w:r w:rsidRPr="00332A0E">
        <w:rPr>
          <w:i/>
          <w:iCs/>
          <w:sz w:val="18"/>
          <w:szCs w:val="18"/>
          <w:lang w:val="en-US"/>
        </w:rPr>
        <w:t>Note: with a the amount, x</w:t>
      </w:r>
      <w:r w:rsidRPr="00332A0E">
        <w:rPr>
          <w:i/>
          <w:iCs/>
          <w:sz w:val="18"/>
          <w:szCs w:val="18"/>
          <w:vertAlign w:val="subscript"/>
          <w:lang w:val="en-US"/>
        </w:rPr>
        <w:t>11</w:t>
      </w:r>
      <w:r w:rsidRPr="00332A0E">
        <w:rPr>
          <w:i/>
          <w:iCs/>
          <w:sz w:val="18"/>
          <w:szCs w:val="18"/>
          <w:lang w:val="en-US"/>
        </w:rPr>
        <w:t>-x</w:t>
      </w:r>
      <w:r w:rsidRPr="00332A0E">
        <w:rPr>
          <w:i/>
          <w:iCs/>
          <w:sz w:val="18"/>
          <w:szCs w:val="18"/>
          <w:vertAlign w:val="subscript"/>
          <w:lang w:val="en-US"/>
        </w:rPr>
        <w:t>14</w:t>
      </w:r>
      <w:r w:rsidRPr="00332A0E">
        <w:rPr>
          <w:i/>
          <w:iCs/>
          <w:sz w:val="18"/>
          <w:szCs w:val="18"/>
          <w:lang w:val="en-US"/>
        </w:rPr>
        <w:t xml:space="preserve"> the number of girls attending no schooling, primary, secondary or tertiary schooling respectively and x</w:t>
      </w:r>
      <w:r w:rsidRPr="00332A0E">
        <w:rPr>
          <w:i/>
          <w:iCs/>
          <w:sz w:val="18"/>
          <w:szCs w:val="18"/>
          <w:vertAlign w:val="subscript"/>
          <w:lang w:val="en-US"/>
        </w:rPr>
        <w:t>21</w:t>
      </w:r>
      <w:r w:rsidRPr="00332A0E">
        <w:rPr>
          <w:i/>
          <w:iCs/>
          <w:sz w:val="18"/>
          <w:szCs w:val="18"/>
          <w:lang w:val="en-US"/>
        </w:rPr>
        <w:t>-x</w:t>
      </w:r>
      <w:r w:rsidRPr="00332A0E">
        <w:rPr>
          <w:i/>
          <w:iCs/>
          <w:sz w:val="18"/>
          <w:szCs w:val="18"/>
          <w:vertAlign w:val="subscript"/>
          <w:lang w:val="en-US"/>
        </w:rPr>
        <w:t>24</w:t>
      </w:r>
      <w:r w:rsidRPr="00332A0E">
        <w:rPr>
          <w:i/>
          <w:iCs/>
          <w:sz w:val="18"/>
          <w:szCs w:val="18"/>
          <w:lang w:val="en-US"/>
        </w:rPr>
        <w:t xml:space="preserve"> the number of boys attending no schooling, primary, secondary or tertiary schooling respectively </w:t>
      </w:r>
    </w:p>
    <w:p w14:paraId="64B3A13B" w14:textId="63A60B7A" w:rsidR="00B74AFF" w:rsidRDefault="00D458A2" w:rsidP="00D458A2">
      <w:pPr>
        <w:jc w:val="center"/>
        <w:rPr>
          <w:lang w:val="en-US"/>
        </w:rPr>
      </w:pPr>
      <w:r>
        <w:rPr>
          <w:rFonts w:eastAsiaTheme="minorHAnsi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37E2C3B" wp14:editId="182C7A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135120" cy="5899150"/>
                <wp:effectExtent l="0" t="0" r="0" b="635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120" cy="5899150"/>
                          <a:chOff x="-127000" y="101600"/>
                          <a:chExt cx="4135120" cy="589915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Diagram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1" t="9309" r="24863" b="10545"/>
                          <a:stretch/>
                        </pic:blipFill>
                        <pic:spPr bwMode="auto">
                          <a:xfrm>
                            <a:off x="-127000" y="101600"/>
                            <a:ext cx="4008120" cy="575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5803900"/>
                            <a:ext cx="4008120" cy="1968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7AC504" w14:textId="645321D5" w:rsidR="00D458A2" w:rsidRPr="00332A0E" w:rsidRDefault="00D458A2" w:rsidP="00332A0E">
                              <w:pPr>
                                <w:spacing w:line="360" w:lineRule="auto"/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332A0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Figure C1: </w:t>
                              </w:r>
                              <w:r w:rsidRPr="00332A0E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Visualization of the educational system in Ethiopia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E2C3B" id="Group 16" o:spid="_x0000_s1026" style="position:absolute;left:0;text-align:left;margin-left:0;margin-top:0;width:325.6pt;height:464.5pt;z-index:251784192;mso-position-horizontal:left;mso-position-horizontal-relative:margin;mso-width-relative:margin;mso-height-relative:margin" coordorigin="-1270,1016" coordsize="41351,58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2y/4JOf8o/Ph7/1y1L/053dfibX7Zf8ABJz/AJR+fD3/AK5al/6c7uvhuPf+RXT/AMa/9Jkf&#10;rvg3/wAlBX/69P8A9LgfRVFFFflB/R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r/wDBXf8A5SBeOP8ArjpX/psta+a6+lP+&#10;Cu//ACkC8cf9cdK/9NlrXzXX75kf/Imw/wDgj+SP414u/wCSpxv/AF9n/wClM+jP2d9C/ba07w54&#10;d1n4S/tGQeHvCS3S3G6X4pWtrY6V++YyG5spLkFRkF2jMR354DbjXn/7Z3jH4bfEL9qXxx40+EFn&#10;HF4d1DXHksWij2pM21RLOowMLJKHkAwOHGRkV5ltGc0beMZrSjgfZ4x4iTV7NaK2jaeuru9NHp10&#10;1Zy4nNPbZbHBxjKyak3KXNqk42irLlTu7rW+muiFooHAxRXoHj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7Zf8EnP+Ufnw9/65al/6c7uvxNr9sv8Agk5/yj8+&#10;Hv8A1y1L/wBOd3Xw3Hv/ACK6f+Nf+kyP13wb/wCSgr/9en/6XA+iqKKK/KD+j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xX/&#10;AOCu/wDykC8cf9cdK/8ATZa18119Kf8ABXf/AJSBeOP+uOlf+my1r5rr98yP/kTYf/BH8kfxrxd/&#10;yVON/wCvs/8A0phRQiyyvshRmJbAVVySfSm54yDXqXV7Hz1na46igd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7Zf8ABJz/AJR+fD3/AK5al/6c7uvxNr9s&#10;v+CTn/KPz4e/9ctS/wDTnd18Nx7/AMiun/jX/pMj9d8G/wDkoK//AF6f/pcD6Kooor8oP6P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v/&#10;AMFd/wDlIF44/wCuOlf+my1r5rr6U/4K7/8AKQLxx/1x0r/02WtfNdfvmR/8ibD/AOCP5I/jXi7/&#10;AJKnG/8AX2f/AKUzodK+K/jzQvhrq3wi0bV0t9B16+t7vWrWKziEl48GfJWSXb5hRCzMqbtoYk4z&#10;zXPL0oor0o04QbcVa7u/N6K/4I8GpWq1YxU5N8qsrvZXbsuyu2FFFFU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7Zf8EnP+Ufnw9/65al/wCnO7r8Ta/bL/gk&#10;5/yj8+Hv/XLUv/Tnd18Nx7/yK6f+Nf8ApMj9d8G/+Sgr/wDXp/8ApcD6Kooor8oP6P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tl/wSc/5&#10;R+fD3/rlqX/pzu6/E2v2y/4JOf8AKPz4e/8AXLUv/Tnd18Nx7/yK6f8AjX/pMj9d8G/+Sgr/APXp&#10;/wDpcD6Kooor8oP6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bL/AIJOf8o/Ph7/ANctS/8ATnd1+Jtf&#10;tl/wSc/5R+fD3/rlqX/pzu6+G49/5FdP/Gv/AEmR+u+Df/JQV/8Ar0//AEuB9FUUUV+UH9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8+f/B8r/wAjL+zP/wBePi7/AND0ev6DK/nz/wCD5X/k&#10;Zf2Z/wDrx8Xf+h6PQB+pX/BAH/lDX+z5/wBiHH/6UTV9hV8e/wDBAH/lDX+z5/2Icf8A6UTV9h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A/4Ojv8AlBR8c/8AuWf/AFJ9Jr7+dtq7&#10;q/Ez/g4v/wCC2/8AwT4+Nv8AwT9+On/BPTwZ8StcX4sx6zpulTeG9Q8HahbLHd6f4gsZ7qMzyRCL&#10;Cx2sxDbtr4G0ncMgHO/8GPX/ACRb9oH/ALGnQf8A0mvK/dav5j/+DXj/AIK8/sK/8Ey/hp8XPDX7&#10;X3xO1Dw/eeLNe0q50OOz8N3t+Jo4IbhZCTbROEwZF4bGc8d6/pT+GfxA0X4rfD7Q/id4Zt7yPS/E&#10;Wj22p6auo2MltcfZ54llj8yGQB4n2MMo4DKchgCCKAN2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Diagram&#10;&#10;Description automatically generated with medium confidence" style="position:absolute;left:-1270;top:1016;width:40081;height:57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">
                  <v:imagedata r:id="rId13" o:title="Diagram&#10;&#10;Description automatically generated with medium confidence" croptop="6101f" cropbottom="6911f" cropleft="15683f" cropright="162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top:58039;width:40081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hewwAAANs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f4a/X9IBcv0LAAD//wMAUEsBAi0AFAAGAAgAAAAhANvh9svuAAAAhQEAABMAAAAAAAAAAAAA&#10;AAAAAAAAAFtDb250ZW50X1R5cGVzXS54bWxQSwECLQAUAAYACAAAACEAWvQsW78AAAAVAQAACwAA&#10;AAAAAAAAAAAAAAAfAQAAX3JlbHMvLnJlbHNQSwECLQAUAAYACAAAACEABgY4XsMAAADbAAAADwAA&#10;AAAAAAAAAAAAAAAHAgAAZHJzL2Rvd25yZXYueG1sUEsFBgAAAAADAAMAtwAAAPcCAAAAAA==&#10;" stroked="f">
                  <v:textbox style="mso-fit-shape-to-text:t" inset="0,0,0,0">
                    <w:txbxContent>
                      <w:p w14:paraId="147AC504" w14:textId="645321D5" w:rsidR="00D458A2" w:rsidRPr="00332A0E" w:rsidRDefault="00D458A2" w:rsidP="00332A0E">
                        <w:pPr>
                          <w:spacing w:line="360" w:lineRule="auto"/>
                          <w:rPr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</w:pPr>
                        <w:r w:rsidRPr="00332A0E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Figure C1: </w:t>
                        </w:r>
                        <w:r w:rsidRPr="00332A0E">
                          <w:rPr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Visualization of the educational system in Ethiopia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E7767" w:rsidRPr="00E150AB">
        <w:rPr>
          <w:lang w:val="en-US"/>
        </w:rPr>
        <w:br w:type="page"/>
      </w: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3CBDE65" wp14:editId="7D72E945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4884420" cy="6701790"/>
                <wp:effectExtent l="0" t="0" r="0" b="381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6701790"/>
                          <a:chOff x="0" y="0"/>
                          <a:chExt cx="4884420" cy="670179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605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6110605"/>
                            <a:ext cx="4884420" cy="5911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442298" w14:textId="23654F02" w:rsidR="00D458A2" w:rsidRPr="00C363CC" w:rsidRDefault="00D458A2" w:rsidP="00C363CC">
                              <w:pPr>
                                <w:spacing w:line="360" w:lineRule="auto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noProof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363CC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Figure C2:</w:t>
                              </w:r>
                              <w:r w:rsidRPr="00C363CC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 xml:space="preserve"> Visualization of the MXLM parameter estimates of respondents’ utility in function of the different schooling components for different ranges of the number of children. Note: all results need to be interpreted with respect to the variable Girls No Schooling.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BDE65" id="Group 3" o:spid="_x0000_s1029" style="position:absolute;left:0;text-align:left;margin-left:0;margin-top:.7pt;width:384.6pt;height:527.7pt;z-index:251773952" coordsize="48844,67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">
                <v:shape id="Picture 52" o:spid="_x0000_s1030" type="#_x0000_t75" style="position:absolute;width:48844;height:6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">
                  <v:imagedata r:id="rId15" o:title=""/>
                </v:shape>
                <v:shape id="Text Box 2" o:spid="_x0000_s1031" type="#_x0000_t202" style="position:absolute;top:61106;width:48844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<v:textbox style="mso-fit-shape-to-text:t" inset="0,0,0,0">
                    <w:txbxContent>
                      <w:p w14:paraId="2D442298" w14:textId="23654F02" w:rsidR="00D458A2" w:rsidRPr="00C363CC" w:rsidRDefault="00D458A2" w:rsidP="00C363CC">
                        <w:pPr>
                          <w:spacing w:line="360" w:lineRule="auto"/>
                          <w:rPr>
                            <w:rFonts w:cs="Arial"/>
                            <w:b/>
                            <w:bCs/>
                            <w:i/>
                            <w:iCs/>
                            <w:noProof/>
                            <w:sz w:val="18"/>
                            <w:szCs w:val="18"/>
                            <w:lang w:val="en-US"/>
                          </w:rPr>
                        </w:pPr>
                        <w:r w:rsidRPr="00C363CC">
                          <w:rPr>
                            <w:i/>
                            <w:iCs/>
                            <w:sz w:val="18"/>
                            <w:szCs w:val="18"/>
                          </w:rPr>
                          <w:t>Figure C2:</w:t>
                        </w:r>
                        <w:r w:rsidRPr="00C363CC">
                          <w:rPr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 xml:space="preserve"> Visualization of the MXLM parameter estimates of respondents’ utility in function of the different schooling components for different ranges of the number of children. Note: all results need to be interpreted with respect to the variable Girls No Schooling.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74AFF">
        <w:rPr>
          <w:lang w:val="en-US"/>
        </w:rPr>
        <w:br w:type="page"/>
      </w:r>
    </w:p>
    <w:p w14:paraId="69F4E6E9" w14:textId="4B9CA26C" w:rsidR="009061C9" w:rsidRPr="00E150AB" w:rsidRDefault="00D458A2" w:rsidP="00F96344">
      <w:pPr>
        <w:spacing w:after="160" w:line="259" w:lineRule="auto"/>
        <w:rPr>
          <w:lang w:val="en-US"/>
        </w:rPr>
      </w:pPr>
      <w:r>
        <w:rPr>
          <w:rFonts w:cs="Arial"/>
          <w:b/>
          <w:bCs/>
          <w:i/>
          <w:iCs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57052E2" wp14:editId="3C6BEC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812030" cy="6712585"/>
                <wp:effectExtent l="0" t="0" r="762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6712585"/>
                          <a:chOff x="0" y="0"/>
                          <a:chExt cx="4812030" cy="67125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606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6121400"/>
                            <a:ext cx="4812030" cy="5911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105028" w14:textId="5FF120A6" w:rsidR="00D458A2" w:rsidRPr="00C363CC" w:rsidRDefault="00D458A2" w:rsidP="00C363CC">
                              <w:pPr>
                                <w:spacing w:line="360" w:lineRule="auto"/>
                                <w:rPr>
                                  <w:rFonts w:eastAsiaTheme="minorHAnsi"/>
                                  <w:i/>
                                  <w:iCs/>
                                  <w:noProof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363CC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Figure C3: Visualization of the MXLM parameter estimates of male respondents’ utility in function of the different schooling components for different ranges of the number of children. Note: all results need to be interpreted with respect to the variable Girls No Schooling.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052E2" id="Group 5" o:spid="_x0000_s1032" style="position:absolute;margin-left:0;margin-top:0;width:378.9pt;height:528.55pt;z-index:251777024;mso-position-horizontal:left;mso-position-horizontal-relative:margin;mso-width-relative:margin;mso-height-relative:margin" coordsize="48120,67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">
                <v:shape id="Picture 8" o:spid="_x0000_s1033" type="#_x0000_t75" style="position:absolute;width:47853;height:6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">
                  <v:imagedata r:id="rId17" o:title=""/>
                </v:shape>
                <v:shape id="Text Box 4" o:spid="_x0000_s1034" type="#_x0000_t202" style="position:absolute;top:61214;width:48120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4C105028" w14:textId="5FF120A6" w:rsidR="00D458A2" w:rsidRPr="00C363CC" w:rsidRDefault="00D458A2" w:rsidP="00C363CC">
                        <w:pPr>
                          <w:spacing w:line="360" w:lineRule="auto"/>
                          <w:rPr>
                            <w:rFonts w:eastAsiaTheme="minorHAnsi"/>
                            <w:i/>
                            <w:iCs/>
                            <w:noProof/>
                            <w:sz w:val="18"/>
                            <w:szCs w:val="18"/>
                            <w:lang w:val="en-US"/>
                          </w:rPr>
                        </w:pPr>
                        <w:r w:rsidRPr="00C363CC">
                          <w:rPr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Figure C3: Visualization of the MXLM parameter estimates of male respondents’ utility in function of the different schooling components for different ranges of the number of children. Note: all results need to be interpreted with respect to the variable Girls No Schooling.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74AFF">
        <w:rPr>
          <w:rFonts w:cs="Arial"/>
          <w:b/>
          <w:bCs/>
          <w:i/>
          <w:iCs/>
          <w:sz w:val="28"/>
          <w:szCs w:val="28"/>
          <w:lang w:val="en-US"/>
        </w:rPr>
        <w:br w:type="page"/>
      </w:r>
      <w:r w:rsidR="008E023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30FEDA3" wp14:editId="35995A19">
                <wp:simplePos x="0" y="0"/>
                <wp:positionH relativeFrom="column">
                  <wp:posOffset>-8467</wp:posOffset>
                </wp:positionH>
                <wp:positionV relativeFrom="paragraph">
                  <wp:posOffset>1905</wp:posOffset>
                </wp:positionV>
                <wp:extent cx="4836372" cy="6720628"/>
                <wp:effectExtent l="0" t="0" r="2540" b="444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372" cy="6720628"/>
                          <a:chOff x="-8468" y="-1"/>
                          <a:chExt cx="4836914" cy="6721058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8468" y="6129872"/>
                            <a:ext cx="4678680" cy="5911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539D04" w14:textId="42886FBA" w:rsidR="00D458A2" w:rsidRPr="00C363CC" w:rsidRDefault="00D458A2" w:rsidP="00C363CC">
                              <w:pPr>
                                <w:spacing w:line="360" w:lineRule="auto"/>
                                <w:rPr>
                                  <w:rFonts w:eastAsiaTheme="minorHAnsi"/>
                                  <w:i/>
                                  <w:iCs/>
                                  <w:noProof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363CC">
                                <w:rPr>
                                  <w:i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Figure C4: Visualization of the MXLM parameter estimates of female respondents’ utility in function of the different schooling components for different ranges of the number of children. Note: all results need to be interpreted with respect to the variable Girls No Schooling.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4828446" cy="60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FEDA3" id="Group 6" o:spid="_x0000_s1035" style="position:absolute;margin-left:-.65pt;margin-top:.15pt;width:380.8pt;height:529.2pt;z-index:251786240;mso-width-relative:margin;mso-height-relative:margin" coordorigin="-84" coordsize="48369,67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">
                <v:shape id="Text Box 7" o:spid="_x0000_s1036" type="#_x0000_t202" style="position:absolute;left:-84;top:61298;width:4678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64539D04" w14:textId="42886FBA" w:rsidR="00D458A2" w:rsidRPr="00C363CC" w:rsidRDefault="00D458A2" w:rsidP="00C363CC">
                        <w:pPr>
                          <w:spacing w:line="360" w:lineRule="auto"/>
                          <w:rPr>
                            <w:rFonts w:eastAsiaTheme="minorHAnsi"/>
                            <w:i/>
                            <w:iCs/>
                            <w:noProof/>
                            <w:sz w:val="18"/>
                            <w:szCs w:val="18"/>
                            <w:lang w:val="en-US"/>
                          </w:rPr>
                        </w:pPr>
                        <w:r w:rsidRPr="00C363CC">
                          <w:rPr>
                            <w:i/>
                            <w:iCs/>
                            <w:sz w:val="18"/>
                            <w:szCs w:val="18"/>
                            <w:lang w:val="en-US"/>
                          </w:rPr>
                          <w:t>Figure C4: Visualization of the MXLM parameter estimates of female respondents’ utility in function of the different schooling components for different ranges of the number of children. Note: all results need to be interpreted with respect to the variable Girls No Schooling.</w:t>
                        </w:r>
                      </w:p>
                    </w:txbxContent>
                  </v:textbox>
                </v:shape>
                <v:shape id="Picture 1" o:spid="_x0000_s1037" type="#_x0000_t75" style="position:absolute;width:48284;height:6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">
                  <v:imagedata r:id="rId19" o:title=""/>
                </v:shape>
                <w10:wrap type="topAndBottom"/>
              </v:group>
            </w:pict>
          </mc:Fallback>
        </mc:AlternateContent>
      </w:r>
    </w:p>
    <w:sectPr w:rsidR="009061C9" w:rsidRPr="00E150AB" w:rsidSect="00C51BDD">
      <w:footerReference w:type="default" r:id="rId20"/>
      <w:footerReference w:type="first" r:id="rId21"/>
      <w:pgSz w:w="11906" w:h="16838"/>
      <w:pgMar w:top="1077" w:right="1440" w:bottom="1077" w:left="1440" w:header="706" w:footer="304" w:gutter="0"/>
      <w:pgNumType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75A29" w14:textId="77777777" w:rsidR="00934416" w:rsidRDefault="00934416" w:rsidP="00C44566">
      <w:r>
        <w:separator/>
      </w:r>
    </w:p>
  </w:endnote>
  <w:endnote w:type="continuationSeparator" w:id="0">
    <w:p w14:paraId="1D45328E" w14:textId="77777777" w:rsidR="00934416" w:rsidRDefault="00934416" w:rsidP="00C44566">
      <w:r>
        <w:continuationSeparator/>
      </w:r>
    </w:p>
  </w:endnote>
  <w:endnote w:type="continuationNotice" w:id="1">
    <w:p w14:paraId="6540166F" w14:textId="77777777" w:rsidR="00934416" w:rsidRDefault="009344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759589-2DEC-4668-8DD8-667A8423D4AE}"/>
    <w:embedBold r:id="rId2" w:fontKey="{8EB98989-3027-487F-A617-2F61C5824EE0}"/>
    <w:embedItalic r:id="rId3" w:fontKey="{D87D1E69-47D9-4612-8D5B-1203C2D5F3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E1DA4B7-1813-47A3-8E6E-BB67D9D9A9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294A938-DB7F-4BF9-8438-B726422C2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2966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E9F81" w14:textId="4C1F7814" w:rsidR="007A4750" w:rsidRDefault="007A47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14:paraId="452490E8" w14:textId="3F096859" w:rsidR="007A4750" w:rsidRDefault="007A4750" w:rsidP="000516C3">
    <w:pPr>
      <w:pStyle w:val="Footer"/>
      <w:tabs>
        <w:tab w:val="left" w:pos="598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6684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5FF568" w14:textId="2B704208" w:rsidR="007A4750" w:rsidRDefault="007A47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9C5AB32" w14:textId="77777777" w:rsidR="007A4750" w:rsidRDefault="007A4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DD6" w14:textId="77777777" w:rsidR="00934416" w:rsidRDefault="00934416" w:rsidP="00C967E2">
      <w:pPr>
        <w:spacing w:line="240" w:lineRule="auto"/>
      </w:pPr>
      <w:r>
        <w:separator/>
      </w:r>
    </w:p>
  </w:footnote>
  <w:footnote w:type="continuationSeparator" w:id="0">
    <w:p w14:paraId="112E355F" w14:textId="77777777" w:rsidR="00934416" w:rsidRDefault="00934416" w:rsidP="00C44566">
      <w:r>
        <w:continuationSeparator/>
      </w:r>
    </w:p>
  </w:footnote>
  <w:footnote w:type="continuationNotice" w:id="1">
    <w:p w14:paraId="18F52A8D" w14:textId="77777777" w:rsidR="00934416" w:rsidRDefault="0093441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66A43"/>
    <w:multiLevelType w:val="hybridMultilevel"/>
    <w:tmpl w:val="A03805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915CB"/>
    <w:multiLevelType w:val="multilevel"/>
    <w:tmpl w:val="730607E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DA7410"/>
    <w:multiLevelType w:val="hybridMultilevel"/>
    <w:tmpl w:val="99467AD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F1E15"/>
    <w:multiLevelType w:val="multilevel"/>
    <w:tmpl w:val="70BEAA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18"/>
  </w:num>
  <w:num w:numId="5">
    <w:abstractNumId w:val="20"/>
  </w:num>
  <w:num w:numId="6">
    <w:abstractNumId w:val="20"/>
  </w:num>
  <w:num w:numId="7">
    <w:abstractNumId w:val="20"/>
  </w:num>
  <w:num w:numId="8">
    <w:abstractNumId w:val="20"/>
  </w:num>
  <w:num w:numId="9">
    <w:abstractNumId w:val="17"/>
  </w:num>
  <w:num w:numId="10">
    <w:abstractNumId w:val="2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5"/>
  </w:num>
  <w:num w:numId="17">
    <w:abstractNumId w:val="7"/>
  </w:num>
  <w:num w:numId="18">
    <w:abstractNumId w:val="6"/>
  </w:num>
  <w:num w:numId="19">
    <w:abstractNumId w:val="10"/>
  </w:num>
  <w:num w:numId="20">
    <w:abstractNumId w:val="8"/>
  </w:num>
  <w:num w:numId="21">
    <w:abstractNumId w:val="21"/>
  </w:num>
  <w:num w:numId="22">
    <w:abstractNumId w:val="24"/>
  </w:num>
  <w:num w:numId="23">
    <w:abstractNumId w:val="14"/>
  </w:num>
  <w:num w:numId="24">
    <w:abstractNumId w:val="19"/>
  </w:num>
  <w:num w:numId="25">
    <w:abstractNumId w:val="11"/>
  </w:num>
  <w:num w:numId="26">
    <w:abstractNumId w:val="0"/>
  </w:num>
  <w:num w:numId="27">
    <w:abstractNumId w:val="12"/>
  </w:num>
  <w:num w:numId="28">
    <w:abstractNumId w:val="22"/>
  </w:num>
  <w:num w:numId="29">
    <w:abstractNumId w:val="25"/>
  </w:num>
  <w:num w:numId="30">
    <w:abstractNumId w:val="26"/>
  </w:num>
  <w:num w:numId="31">
    <w:abstractNumId w:val="13"/>
  </w:num>
  <w:num w:numId="32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A0B"/>
    <w:rsid w:val="00000F47"/>
    <w:rsid w:val="00001009"/>
    <w:rsid w:val="0000220F"/>
    <w:rsid w:val="0000268C"/>
    <w:rsid w:val="000028EA"/>
    <w:rsid w:val="0000435D"/>
    <w:rsid w:val="000044FE"/>
    <w:rsid w:val="00004717"/>
    <w:rsid w:val="00004B11"/>
    <w:rsid w:val="00004E38"/>
    <w:rsid w:val="000051A1"/>
    <w:rsid w:val="00005925"/>
    <w:rsid w:val="00006223"/>
    <w:rsid w:val="000065D9"/>
    <w:rsid w:val="00006AA7"/>
    <w:rsid w:val="000075DB"/>
    <w:rsid w:val="000100D2"/>
    <w:rsid w:val="000100E0"/>
    <w:rsid w:val="0001034E"/>
    <w:rsid w:val="000119E4"/>
    <w:rsid w:val="00012782"/>
    <w:rsid w:val="000127F8"/>
    <w:rsid w:val="00014206"/>
    <w:rsid w:val="000145A2"/>
    <w:rsid w:val="00015E93"/>
    <w:rsid w:val="00016730"/>
    <w:rsid w:val="00017D3D"/>
    <w:rsid w:val="00017EB2"/>
    <w:rsid w:val="00020481"/>
    <w:rsid w:val="00021602"/>
    <w:rsid w:val="00021D72"/>
    <w:rsid w:val="000225E4"/>
    <w:rsid w:val="000229F0"/>
    <w:rsid w:val="000236F7"/>
    <w:rsid w:val="00023BA7"/>
    <w:rsid w:val="00030191"/>
    <w:rsid w:val="000304E2"/>
    <w:rsid w:val="000318BD"/>
    <w:rsid w:val="000322B3"/>
    <w:rsid w:val="000322E9"/>
    <w:rsid w:val="000330AC"/>
    <w:rsid w:val="00033DEC"/>
    <w:rsid w:val="000342D8"/>
    <w:rsid w:val="00034975"/>
    <w:rsid w:val="00034F04"/>
    <w:rsid w:val="00035EC3"/>
    <w:rsid w:val="00037A4B"/>
    <w:rsid w:val="00037FA1"/>
    <w:rsid w:val="000414CE"/>
    <w:rsid w:val="00041AA9"/>
    <w:rsid w:val="00042728"/>
    <w:rsid w:val="00042FD0"/>
    <w:rsid w:val="000444B4"/>
    <w:rsid w:val="0004454E"/>
    <w:rsid w:val="00045484"/>
    <w:rsid w:val="000461F9"/>
    <w:rsid w:val="00047EF3"/>
    <w:rsid w:val="00047F5D"/>
    <w:rsid w:val="000509FA"/>
    <w:rsid w:val="000516C3"/>
    <w:rsid w:val="00055130"/>
    <w:rsid w:val="00055C3E"/>
    <w:rsid w:val="00057D5F"/>
    <w:rsid w:val="00060C03"/>
    <w:rsid w:val="00061C4D"/>
    <w:rsid w:val="00062F61"/>
    <w:rsid w:val="0006372F"/>
    <w:rsid w:val="000637FE"/>
    <w:rsid w:val="00063920"/>
    <w:rsid w:val="00063D5F"/>
    <w:rsid w:val="00064BCB"/>
    <w:rsid w:val="00064DDC"/>
    <w:rsid w:val="00065ED6"/>
    <w:rsid w:val="00066BD8"/>
    <w:rsid w:val="00067591"/>
    <w:rsid w:val="00070B99"/>
    <w:rsid w:val="00071F61"/>
    <w:rsid w:val="000722F6"/>
    <w:rsid w:val="0007269F"/>
    <w:rsid w:val="00072757"/>
    <w:rsid w:val="00072BDD"/>
    <w:rsid w:val="00073605"/>
    <w:rsid w:val="000738F9"/>
    <w:rsid w:val="00073917"/>
    <w:rsid w:val="00073EC2"/>
    <w:rsid w:val="00075CB3"/>
    <w:rsid w:val="00076C4D"/>
    <w:rsid w:val="00076D23"/>
    <w:rsid w:val="00077904"/>
    <w:rsid w:val="00080611"/>
    <w:rsid w:val="000806FA"/>
    <w:rsid w:val="00080991"/>
    <w:rsid w:val="00080DF5"/>
    <w:rsid w:val="000819D0"/>
    <w:rsid w:val="00084F1E"/>
    <w:rsid w:val="00085D8D"/>
    <w:rsid w:val="0008697F"/>
    <w:rsid w:val="0009169F"/>
    <w:rsid w:val="000918DB"/>
    <w:rsid w:val="00091B0B"/>
    <w:rsid w:val="000922CE"/>
    <w:rsid w:val="00092C6F"/>
    <w:rsid w:val="00093478"/>
    <w:rsid w:val="000935F9"/>
    <w:rsid w:val="00093D27"/>
    <w:rsid w:val="000941AE"/>
    <w:rsid w:val="00094406"/>
    <w:rsid w:val="00094781"/>
    <w:rsid w:val="00094811"/>
    <w:rsid w:val="000948B9"/>
    <w:rsid w:val="0009544F"/>
    <w:rsid w:val="00095D41"/>
    <w:rsid w:val="0009652D"/>
    <w:rsid w:val="00096A83"/>
    <w:rsid w:val="000A08BC"/>
    <w:rsid w:val="000A1694"/>
    <w:rsid w:val="000A2B5F"/>
    <w:rsid w:val="000A2DBE"/>
    <w:rsid w:val="000A4C0E"/>
    <w:rsid w:val="000A52CA"/>
    <w:rsid w:val="000A55AB"/>
    <w:rsid w:val="000A7249"/>
    <w:rsid w:val="000A7D09"/>
    <w:rsid w:val="000B0600"/>
    <w:rsid w:val="000B06E2"/>
    <w:rsid w:val="000B18AA"/>
    <w:rsid w:val="000B1C59"/>
    <w:rsid w:val="000B1E59"/>
    <w:rsid w:val="000B2BC3"/>
    <w:rsid w:val="000B317C"/>
    <w:rsid w:val="000B3763"/>
    <w:rsid w:val="000B3EBF"/>
    <w:rsid w:val="000B3ECD"/>
    <w:rsid w:val="000B403D"/>
    <w:rsid w:val="000B4062"/>
    <w:rsid w:val="000B5999"/>
    <w:rsid w:val="000B7EB5"/>
    <w:rsid w:val="000C0DC4"/>
    <w:rsid w:val="000C1280"/>
    <w:rsid w:val="000C2036"/>
    <w:rsid w:val="000C463E"/>
    <w:rsid w:val="000C60C3"/>
    <w:rsid w:val="000C75B2"/>
    <w:rsid w:val="000D01DD"/>
    <w:rsid w:val="000D19EF"/>
    <w:rsid w:val="000D2E1D"/>
    <w:rsid w:val="000D2F87"/>
    <w:rsid w:val="000D37DD"/>
    <w:rsid w:val="000D42A6"/>
    <w:rsid w:val="000D58C0"/>
    <w:rsid w:val="000D598B"/>
    <w:rsid w:val="000D67DC"/>
    <w:rsid w:val="000D6D00"/>
    <w:rsid w:val="000D76FE"/>
    <w:rsid w:val="000E0484"/>
    <w:rsid w:val="000E1E1B"/>
    <w:rsid w:val="000E2281"/>
    <w:rsid w:val="000E2C47"/>
    <w:rsid w:val="000E2ECA"/>
    <w:rsid w:val="000E33F6"/>
    <w:rsid w:val="000E355E"/>
    <w:rsid w:val="000E35B1"/>
    <w:rsid w:val="000E38A1"/>
    <w:rsid w:val="000E6C5E"/>
    <w:rsid w:val="000E6DD0"/>
    <w:rsid w:val="000E6ED4"/>
    <w:rsid w:val="000E792B"/>
    <w:rsid w:val="000E7AFC"/>
    <w:rsid w:val="000F043B"/>
    <w:rsid w:val="000F06B3"/>
    <w:rsid w:val="000F125B"/>
    <w:rsid w:val="000F2686"/>
    <w:rsid w:val="000F2885"/>
    <w:rsid w:val="000F3463"/>
    <w:rsid w:val="000F3544"/>
    <w:rsid w:val="000F478D"/>
    <w:rsid w:val="000F53BD"/>
    <w:rsid w:val="000F621F"/>
    <w:rsid w:val="000F778D"/>
    <w:rsid w:val="000F7BCF"/>
    <w:rsid w:val="001011E0"/>
    <w:rsid w:val="001012A0"/>
    <w:rsid w:val="00101798"/>
    <w:rsid w:val="001044DF"/>
    <w:rsid w:val="0010585A"/>
    <w:rsid w:val="00107D45"/>
    <w:rsid w:val="00110D42"/>
    <w:rsid w:val="00110ED0"/>
    <w:rsid w:val="00111769"/>
    <w:rsid w:val="00111990"/>
    <w:rsid w:val="00112CC7"/>
    <w:rsid w:val="00113076"/>
    <w:rsid w:val="00113CAC"/>
    <w:rsid w:val="00113EA0"/>
    <w:rsid w:val="001140DA"/>
    <w:rsid w:val="0011466B"/>
    <w:rsid w:val="0011492E"/>
    <w:rsid w:val="0011581F"/>
    <w:rsid w:val="001159C5"/>
    <w:rsid w:val="00116069"/>
    <w:rsid w:val="0011609E"/>
    <w:rsid w:val="001171C9"/>
    <w:rsid w:val="001172E3"/>
    <w:rsid w:val="00117DDC"/>
    <w:rsid w:val="0012069F"/>
    <w:rsid w:val="00120C79"/>
    <w:rsid w:val="00121115"/>
    <w:rsid w:val="00122150"/>
    <w:rsid w:val="0012294B"/>
    <w:rsid w:val="00122992"/>
    <w:rsid w:val="0012310B"/>
    <w:rsid w:val="001234EA"/>
    <w:rsid w:val="00123C73"/>
    <w:rsid w:val="001244EA"/>
    <w:rsid w:val="00124817"/>
    <w:rsid w:val="00124BBC"/>
    <w:rsid w:val="00125527"/>
    <w:rsid w:val="00126009"/>
    <w:rsid w:val="00126BB9"/>
    <w:rsid w:val="00127282"/>
    <w:rsid w:val="00130880"/>
    <w:rsid w:val="00132F86"/>
    <w:rsid w:val="001337A7"/>
    <w:rsid w:val="00134E47"/>
    <w:rsid w:val="0013535C"/>
    <w:rsid w:val="001353D1"/>
    <w:rsid w:val="001356CD"/>
    <w:rsid w:val="00135DEF"/>
    <w:rsid w:val="00136259"/>
    <w:rsid w:val="00136832"/>
    <w:rsid w:val="001369CB"/>
    <w:rsid w:val="00136A05"/>
    <w:rsid w:val="001371FB"/>
    <w:rsid w:val="001373D6"/>
    <w:rsid w:val="00137C49"/>
    <w:rsid w:val="00141770"/>
    <w:rsid w:val="00141D8A"/>
    <w:rsid w:val="00142A63"/>
    <w:rsid w:val="00142F16"/>
    <w:rsid w:val="00143C32"/>
    <w:rsid w:val="00146B08"/>
    <w:rsid w:val="001502D3"/>
    <w:rsid w:val="0015056D"/>
    <w:rsid w:val="00150CA8"/>
    <w:rsid w:val="00151BA8"/>
    <w:rsid w:val="00152035"/>
    <w:rsid w:val="0015357E"/>
    <w:rsid w:val="001539DC"/>
    <w:rsid w:val="00153DBB"/>
    <w:rsid w:val="00153FBD"/>
    <w:rsid w:val="0015429F"/>
    <w:rsid w:val="001552EF"/>
    <w:rsid w:val="00155ECB"/>
    <w:rsid w:val="00157477"/>
    <w:rsid w:val="00157945"/>
    <w:rsid w:val="0016014C"/>
    <w:rsid w:val="0016053E"/>
    <w:rsid w:val="00160C91"/>
    <w:rsid w:val="00161035"/>
    <w:rsid w:val="00161393"/>
    <w:rsid w:val="00161E9D"/>
    <w:rsid w:val="00162F38"/>
    <w:rsid w:val="00162F3D"/>
    <w:rsid w:val="001632F4"/>
    <w:rsid w:val="00163D54"/>
    <w:rsid w:val="0016666D"/>
    <w:rsid w:val="0016667E"/>
    <w:rsid w:val="001666FC"/>
    <w:rsid w:val="00166E90"/>
    <w:rsid w:val="00167941"/>
    <w:rsid w:val="001702BC"/>
    <w:rsid w:val="00170321"/>
    <w:rsid w:val="00171036"/>
    <w:rsid w:val="00171BD8"/>
    <w:rsid w:val="00174A82"/>
    <w:rsid w:val="00174BD7"/>
    <w:rsid w:val="00175489"/>
    <w:rsid w:val="00175AB7"/>
    <w:rsid w:val="00175CD3"/>
    <w:rsid w:val="0017617C"/>
    <w:rsid w:val="001762BB"/>
    <w:rsid w:val="001763C0"/>
    <w:rsid w:val="00176CC8"/>
    <w:rsid w:val="00176D06"/>
    <w:rsid w:val="001802B3"/>
    <w:rsid w:val="001807F6"/>
    <w:rsid w:val="00181386"/>
    <w:rsid w:val="0018162C"/>
    <w:rsid w:val="0018198F"/>
    <w:rsid w:val="0018388A"/>
    <w:rsid w:val="00183959"/>
    <w:rsid w:val="00183B83"/>
    <w:rsid w:val="001858AD"/>
    <w:rsid w:val="00186506"/>
    <w:rsid w:val="001871C3"/>
    <w:rsid w:val="00187E02"/>
    <w:rsid w:val="00190D40"/>
    <w:rsid w:val="00192C80"/>
    <w:rsid w:val="001936AA"/>
    <w:rsid w:val="001947B7"/>
    <w:rsid w:val="001949B1"/>
    <w:rsid w:val="0019658D"/>
    <w:rsid w:val="00197F14"/>
    <w:rsid w:val="001A0773"/>
    <w:rsid w:val="001A2F57"/>
    <w:rsid w:val="001A34C0"/>
    <w:rsid w:val="001A3AF6"/>
    <w:rsid w:val="001A3C98"/>
    <w:rsid w:val="001A408A"/>
    <w:rsid w:val="001A4357"/>
    <w:rsid w:val="001A56BC"/>
    <w:rsid w:val="001A5711"/>
    <w:rsid w:val="001A6DDB"/>
    <w:rsid w:val="001A6FD7"/>
    <w:rsid w:val="001A73EA"/>
    <w:rsid w:val="001A74D9"/>
    <w:rsid w:val="001A75B3"/>
    <w:rsid w:val="001A7BA5"/>
    <w:rsid w:val="001B0764"/>
    <w:rsid w:val="001B1AD7"/>
    <w:rsid w:val="001B205C"/>
    <w:rsid w:val="001B23EB"/>
    <w:rsid w:val="001B266A"/>
    <w:rsid w:val="001B3220"/>
    <w:rsid w:val="001B4030"/>
    <w:rsid w:val="001B4A08"/>
    <w:rsid w:val="001B7069"/>
    <w:rsid w:val="001B7AEB"/>
    <w:rsid w:val="001C1FD6"/>
    <w:rsid w:val="001C2F63"/>
    <w:rsid w:val="001C45F0"/>
    <w:rsid w:val="001C5222"/>
    <w:rsid w:val="001C5496"/>
    <w:rsid w:val="001C57FE"/>
    <w:rsid w:val="001D0927"/>
    <w:rsid w:val="001D2236"/>
    <w:rsid w:val="001D2D7D"/>
    <w:rsid w:val="001D2E16"/>
    <w:rsid w:val="001D2E99"/>
    <w:rsid w:val="001D33D3"/>
    <w:rsid w:val="001D37F4"/>
    <w:rsid w:val="001D703D"/>
    <w:rsid w:val="001D71A7"/>
    <w:rsid w:val="001D7695"/>
    <w:rsid w:val="001D7B81"/>
    <w:rsid w:val="001E0980"/>
    <w:rsid w:val="001E0BCC"/>
    <w:rsid w:val="001E19A4"/>
    <w:rsid w:val="001E2B47"/>
    <w:rsid w:val="001E34AF"/>
    <w:rsid w:val="001E3654"/>
    <w:rsid w:val="001E41E3"/>
    <w:rsid w:val="001E53E6"/>
    <w:rsid w:val="001E5466"/>
    <w:rsid w:val="001E5B91"/>
    <w:rsid w:val="001E6C79"/>
    <w:rsid w:val="001E7964"/>
    <w:rsid w:val="001E799A"/>
    <w:rsid w:val="001F0926"/>
    <w:rsid w:val="001F1F1F"/>
    <w:rsid w:val="001F1FFB"/>
    <w:rsid w:val="001F2273"/>
    <w:rsid w:val="001F2748"/>
    <w:rsid w:val="001F2C4C"/>
    <w:rsid w:val="001F2C5D"/>
    <w:rsid w:val="001F3340"/>
    <w:rsid w:val="001F3B62"/>
    <w:rsid w:val="001F445D"/>
    <w:rsid w:val="001F4BAE"/>
    <w:rsid w:val="001F58FF"/>
    <w:rsid w:val="001F71CD"/>
    <w:rsid w:val="001F7457"/>
    <w:rsid w:val="00201933"/>
    <w:rsid w:val="002021A8"/>
    <w:rsid w:val="00202DCA"/>
    <w:rsid w:val="0020398D"/>
    <w:rsid w:val="002041CD"/>
    <w:rsid w:val="002054DD"/>
    <w:rsid w:val="00206D09"/>
    <w:rsid w:val="0020773B"/>
    <w:rsid w:val="00207A86"/>
    <w:rsid w:val="00207C2F"/>
    <w:rsid w:val="00207E35"/>
    <w:rsid w:val="00207FCE"/>
    <w:rsid w:val="00210374"/>
    <w:rsid w:val="00210CAE"/>
    <w:rsid w:val="002112E4"/>
    <w:rsid w:val="00212569"/>
    <w:rsid w:val="002129F0"/>
    <w:rsid w:val="002142E8"/>
    <w:rsid w:val="00214387"/>
    <w:rsid w:val="00214758"/>
    <w:rsid w:val="00216353"/>
    <w:rsid w:val="00217B2C"/>
    <w:rsid w:val="00221973"/>
    <w:rsid w:val="00222152"/>
    <w:rsid w:val="002222D8"/>
    <w:rsid w:val="0022244B"/>
    <w:rsid w:val="002226A1"/>
    <w:rsid w:val="00223079"/>
    <w:rsid w:val="00223851"/>
    <w:rsid w:val="002238E2"/>
    <w:rsid w:val="00224297"/>
    <w:rsid w:val="00224991"/>
    <w:rsid w:val="002249A4"/>
    <w:rsid w:val="002256E6"/>
    <w:rsid w:val="00225736"/>
    <w:rsid w:val="0022643A"/>
    <w:rsid w:val="0022667D"/>
    <w:rsid w:val="002279BF"/>
    <w:rsid w:val="002317DA"/>
    <w:rsid w:val="00231E98"/>
    <w:rsid w:val="00232364"/>
    <w:rsid w:val="002323EF"/>
    <w:rsid w:val="00232FAB"/>
    <w:rsid w:val="0023498C"/>
    <w:rsid w:val="002372B2"/>
    <w:rsid w:val="00240297"/>
    <w:rsid w:val="00240F5D"/>
    <w:rsid w:val="0024140D"/>
    <w:rsid w:val="00241CB5"/>
    <w:rsid w:val="002424D0"/>
    <w:rsid w:val="00243331"/>
    <w:rsid w:val="00243359"/>
    <w:rsid w:val="00243A7A"/>
    <w:rsid w:val="00243F76"/>
    <w:rsid w:val="0024463A"/>
    <w:rsid w:val="00244A6A"/>
    <w:rsid w:val="00245777"/>
    <w:rsid w:val="002462F6"/>
    <w:rsid w:val="0024700C"/>
    <w:rsid w:val="00247080"/>
    <w:rsid w:val="00247184"/>
    <w:rsid w:val="00247C9C"/>
    <w:rsid w:val="00247FC8"/>
    <w:rsid w:val="002520EE"/>
    <w:rsid w:val="00252706"/>
    <w:rsid w:val="002537EE"/>
    <w:rsid w:val="002544A6"/>
    <w:rsid w:val="00255A7F"/>
    <w:rsid w:val="002568D7"/>
    <w:rsid w:val="00257072"/>
    <w:rsid w:val="0025793E"/>
    <w:rsid w:val="00260520"/>
    <w:rsid w:val="0026065F"/>
    <w:rsid w:val="00260AE6"/>
    <w:rsid w:val="00261E70"/>
    <w:rsid w:val="00262203"/>
    <w:rsid w:val="002629BC"/>
    <w:rsid w:val="00262EAD"/>
    <w:rsid w:val="002637C8"/>
    <w:rsid w:val="00266BD7"/>
    <w:rsid w:val="0027063C"/>
    <w:rsid w:val="00270BD7"/>
    <w:rsid w:val="002713F6"/>
    <w:rsid w:val="002736D9"/>
    <w:rsid w:val="00275705"/>
    <w:rsid w:val="00275CB1"/>
    <w:rsid w:val="002769A0"/>
    <w:rsid w:val="00276D54"/>
    <w:rsid w:val="00277BA7"/>
    <w:rsid w:val="00281DF6"/>
    <w:rsid w:val="00282508"/>
    <w:rsid w:val="00284E47"/>
    <w:rsid w:val="0028529E"/>
    <w:rsid w:val="0028552B"/>
    <w:rsid w:val="00285EA7"/>
    <w:rsid w:val="0028761A"/>
    <w:rsid w:val="00287E7D"/>
    <w:rsid w:val="002900DA"/>
    <w:rsid w:val="002907F9"/>
    <w:rsid w:val="002908D5"/>
    <w:rsid w:val="00290EE3"/>
    <w:rsid w:val="00291278"/>
    <w:rsid w:val="0029179F"/>
    <w:rsid w:val="00291BF4"/>
    <w:rsid w:val="0029219E"/>
    <w:rsid w:val="00292D86"/>
    <w:rsid w:val="0029343D"/>
    <w:rsid w:val="00295087"/>
    <w:rsid w:val="002950A1"/>
    <w:rsid w:val="002957F7"/>
    <w:rsid w:val="002A0F1B"/>
    <w:rsid w:val="002A0F3C"/>
    <w:rsid w:val="002A1567"/>
    <w:rsid w:val="002A1F9A"/>
    <w:rsid w:val="002A5075"/>
    <w:rsid w:val="002A5E4D"/>
    <w:rsid w:val="002A78E4"/>
    <w:rsid w:val="002A7B0C"/>
    <w:rsid w:val="002B042E"/>
    <w:rsid w:val="002B0825"/>
    <w:rsid w:val="002B10BE"/>
    <w:rsid w:val="002B1443"/>
    <w:rsid w:val="002B3058"/>
    <w:rsid w:val="002B3084"/>
    <w:rsid w:val="002B3B82"/>
    <w:rsid w:val="002B3F67"/>
    <w:rsid w:val="002B4940"/>
    <w:rsid w:val="002B4BD6"/>
    <w:rsid w:val="002B4E4F"/>
    <w:rsid w:val="002B50ED"/>
    <w:rsid w:val="002B59FE"/>
    <w:rsid w:val="002B618D"/>
    <w:rsid w:val="002B672F"/>
    <w:rsid w:val="002B72AD"/>
    <w:rsid w:val="002C0A64"/>
    <w:rsid w:val="002C1D16"/>
    <w:rsid w:val="002C20BF"/>
    <w:rsid w:val="002C2273"/>
    <w:rsid w:val="002C4108"/>
    <w:rsid w:val="002C4548"/>
    <w:rsid w:val="002C45BE"/>
    <w:rsid w:val="002C46F5"/>
    <w:rsid w:val="002C4AB8"/>
    <w:rsid w:val="002C6F24"/>
    <w:rsid w:val="002C7241"/>
    <w:rsid w:val="002C7B7B"/>
    <w:rsid w:val="002C7FD5"/>
    <w:rsid w:val="002D387C"/>
    <w:rsid w:val="002D3E9B"/>
    <w:rsid w:val="002D49C7"/>
    <w:rsid w:val="002D530F"/>
    <w:rsid w:val="002D5E32"/>
    <w:rsid w:val="002D62C9"/>
    <w:rsid w:val="002D69CA"/>
    <w:rsid w:val="002D6FA1"/>
    <w:rsid w:val="002D71D1"/>
    <w:rsid w:val="002E18C5"/>
    <w:rsid w:val="002E4A46"/>
    <w:rsid w:val="002E4F06"/>
    <w:rsid w:val="002E59B9"/>
    <w:rsid w:val="002E6599"/>
    <w:rsid w:val="002E71CD"/>
    <w:rsid w:val="002F0199"/>
    <w:rsid w:val="002F2AE8"/>
    <w:rsid w:val="002F4766"/>
    <w:rsid w:val="002F4A13"/>
    <w:rsid w:val="002F5C17"/>
    <w:rsid w:val="002F5C75"/>
    <w:rsid w:val="002F6595"/>
    <w:rsid w:val="002F65B3"/>
    <w:rsid w:val="002F6654"/>
    <w:rsid w:val="002F717A"/>
    <w:rsid w:val="002F7481"/>
    <w:rsid w:val="002F7929"/>
    <w:rsid w:val="002F7C49"/>
    <w:rsid w:val="002F7C71"/>
    <w:rsid w:val="00300635"/>
    <w:rsid w:val="00300707"/>
    <w:rsid w:val="00300CA6"/>
    <w:rsid w:val="00300FF3"/>
    <w:rsid w:val="00301C16"/>
    <w:rsid w:val="00302964"/>
    <w:rsid w:val="003041DB"/>
    <w:rsid w:val="00305214"/>
    <w:rsid w:val="00305D84"/>
    <w:rsid w:val="00305FAF"/>
    <w:rsid w:val="0030660C"/>
    <w:rsid w:val="0031044C"/>
    <w:rsid w:val="003131E0"/>
    <w:rsid w:val="00313203"/>
    <w:rsid w:val="0031523F"/>
    <w:rsid w:val="00316656"/>
    <w:rsid w:val="003174BF"/>
    <w:rsid w:val="0032084F"/>
    <w:rsid w:val="00321122"/>
    <w:rsid w:val="00321287"/>
    <w:rsid w:val="00321867"/>
    <w:rsid w:val="00322813"/>
    <w:rsid w:val="00322FCB"/>
    <w:rsid w:val="003245C8"/>
    <w:rsid w:val="00324B91"/>
    <w:rsid w:val="00325167"/>
    <w:rsid w:val="003253B7"/>
    <w:rsid w:val="003254E6"/>
    <w:rsid w:val="00325C56"/>
    <w:rsid w:val="00325F46"/>
    <w:rsid w:val="003263BC"/>
    <w:rsid w:val="003264B0"/>
    <w:rsid w:val="00326BB4"/>
    <w:rsid w:val="00327BDA"/>
    <w:rsid w:val="00330888"/>
    <w:rsid w:val="00330F84"/>
    <w:rsid w:val="00332A0E"/>
    <w:rsid w:val="00332CF7"/>
    <w:rsid w:val="003332BA"/>
    <w:rsid w:val="00333C1B"/>
    <w:rsid w:val="0033417B"/>
    <w:rsid w:val="00335407"/>
    <w:rsid w:val="00335EE0"/>
    <w:rsid w:val="00336297"/>
    <w:rsid w:val="00336AE8"/>
    <w:rsid w:val="00336B7F"/>
    <w:rsid w:val="003372E9"/>
    <w:rsid w:val="00337462"/>
    <w:rsid w:val="0033757D"/>
    <w:rsid w:val="00337A4D"/>
    <w:rsid w:val="00337A74"/>
    <w:rsid w:val="00340FF0"/>
    <w:rsid w:val="00341CF3"/>
    <w:rsid w:val="0034201B"/>
    <w:rsid w:val="00342E7C"/>
    <w:rsid w:val="003431AA"/>
    <w:rsid w:val="0034351D"/>
    <w:rsid w:val="003446BE"/>
    <w:rsid w:val="003456AB"/>
    <w:rsid w:val="0034632F"/>
    <w:rsid w:val="00350298"/>
    <w:rsid w:val="0035084B"/>
    <w:rsid w:val="00350C51"/>
    <w:rsid w:val="00351ADE"/>
    <w:rsid w:val="0035200C"/>
    <w:rsid w:val="00352D40"/>
    <w:rsid w:val="00352ECE"/>
    <w:rsid w:val="00352FF4"/>
    <w:rsid w:val="003533A0"/>
    <w:rsid w:val="003535B9"/>
    <w:rsid w:val="003540A8"/>
    <w:rsid w:val="003547AB"/>
    <w:rsid w:val="00354A44"/>
    <w:rsid w:val="00356906"/>
    <w:rsid w:val="00357833"/>
    <w:rsid w:val="00360744"/>
    <w:rsid w:val="003614C3"/>
    <w:rsid w:val="00362856"/>
    <w:rsid w:val="00362B5E"/>
    <w:rsid w:val="003632D7"/>
    <w:rsid w:val="0036339C"/>
    <w:rsid w:val="003635F0"/>
    <w:rsid w:val="00364123"/>
    <w:rsid w:val="003653F0"/>
    <w:rsid w:val="0036583E"/>
    <w:rsid w:val="00365CBB"/>
    <w:rsid w:val="00366CD8"/>
    <w:rsid w:val="00366D0B"/>
    <w:rsid w:val="003670F2"/>
    <w:rsid w:val="0036746A"/>
    <w:rsid w:val="00367762"/>
    <w:rsid w:val="00367E77"/>
    <w:rsid w:val="00370B87"/>
    <w:rsid w:val="0037166C"/>
    <w:rsid w:val="00371F31"/>
    <w:rsid w:val="00372AFC"/>
    <w:rsid w:val="00372FD8"/>
    <w:rsid w:val="00376242"/>
    <w:rsid w:val="0038112B"/>
    <w:rsid w:val="0038172E"/>
    <w:rsid w:val="00384D37"/>
    <w:rsid w:val="00385060"/>
    <w:rsid w:val="00385161"/>
    <w:rsid w:val="003856BF"/>
    <w:rsid w:val="0038674B"/>
    <w:rsid w:val="00387607"/>
    <w:rsid w:val="00387C94"/>
    <w:rsid w:val="0039044D"/>
    <w:rsid w:val="00390655"/>
    <w:rsid w:val="00391476"/>
    <w:rsid w:val="00391BF3"/>
    <w:rsid w:val="003929FD"/>
    <w:rsid w:val="00392F93"/>
    <w:rsid w:val="003939E8"/>
    <w:rsid w:val="00394C91"/>
    <w:rsid w:val="00396251"/>
    <w:rsid w:val="00396D1D"/>
    <w:rsid w:val="003978A3"/>
    <w:rsid w:val="003978E5"/>
    <w:rsid w:val="00397FA1"/>
    <w:rsid w:val="003A1C1A"/>
    <w:rsid w:val="003A4D1F"/>
    <w:rsid w:val="003A4E03"/>
    <w:rsid w:val="003A55C7"/>
    <w:rsid w:val="003A5620"/>
    <w:rsid w:val="003A6B3B"/>
    <w:rsid w:val="003A7C00"/>
    <w:rsid w:val="003A7F42"/>
    <w:rsid w:val="003B0769"/>
    <w:rsid w:val="003B0E4C"/>
    <w:rsid w:val="003B11EF"/>
    <w:rsid w:val="003B150D"/>
    <w:rsid w:val="003B18CD"/>
    <w:rsid w:val="003B1A84"/>
    <w:rsid w:val="003B2022"/>
    <w:rsid w:val="003B38E7"/>
    <w:rsid w:val="003B41B6"/>
    <w:rsid w:val="003B4E07"/>
    <w:rsid w:val="003B70C0"/>
    <w:rsid w:val="003B7233"/>
    <w:rsid w:val="003B7F41"/>
    <w:rsid w:val="003C01E6"/>
    <w:rsid w:val="003C0255"/>
    <w:rsid w:val="003C0716"/>
    <w:rsid w:val="003C0BEA"/>
    <w:rsid w:val="003C0FF6"/>
    <w:rsid w:val="003C18AA"/>
    <w:rsid w:val="003C1D33"/>
    <w:rsid w:val="003C1F10"/>
    <w:rsid w:val="003C3BCE"/>
    <w:rsid w:val="003C6317"/>
    <w:rsid w:val="003C65EE"/>
    <w:rsid w:val="003C691F"/>
    <w:rsid w:val="003C7302"/>
    <w:rsid w:val="003D0E41"/>
    <w:rsid w:val="003D0E7C"/>
    <w:rsid w:val="003D1F67"/>
    <w:rsid w:val="003D2660"/>
    <w:rsid w:val="003D3DEA"/>
    <w:rsid w:val="003D40CF"/>
    <w:rsid w:val="003D4926"/>
    <w:rsid w:val="003D6136"/>
    <w:rsid w:val="003D652E"/>
    <w:rsid w:val="003D655D"/>
    <w:rsid w:val="003E023F"/>
    <w:rsid w:val="003E0941"/>
    <w:rsid w:val="003E1789"/>
    <w:rsid w:val="003E3B1C"/>
    <w:rsid w:val="003E4B53"/>
    <w:rsid w:val="003E546B"/>
    <w:rsid w:val="003E5E89"/>
    <w:rsid w:val="003E600B"/>
    <w:rsid w:val="003E6472"/>
    <w:rsid w:val="003E7C7F"/>
    <w:rsid w:val="003F1B8F"/>
    <w:rsid w:val="003F3025"/>
    <w:rsid w:val="003F372E"/>
    <w:rsid w:val="003F5D9B"/>
    <w:rsid w:val="003F5FF6"/>
    <w:rsid w:val="003F6610"/>
    <w:rsid w:val="003F68F2"/>
    <w:rsid w:val="003F69A9"/>
    <w:rsid w:val="003F7BEE"/>
    <w:rsid w:val="004004C6"/>
    <w:rsid w:val="00400AFA"/>
    <w:rsid w:val="00400E7E"/>
    <w:rsid w:val="004012AA"/>
    <w:rsid w:val="0040196A"/>
    <w:rsid w:val="00401A25"/>
    <w:rsid w:val="00402CBC"/>
    <w:rsid w:val="004038D8"/>
    <w:rsid w:val="00404532"/>
    <w:rsid w:val="00405FEB"/>
    <w:rsid w:val="00406153"/>
    <w:rsid w:val="00406776"/>
    <w:rsid w:val="00406C06"/>
    <w:rsid w:val="00406EA6"/>
    <w:rsid w:val="00407249"/>
    <w:rsid w:val="00407371"/>
    <w:rsid w:val="004077B6"/>
    <w:rsid w:val="00407BD5"/>
    <w:rsid w:val="00407D8E"/>
    <w:rsid w:val="0041059A"/>
    <w:rsid w:val="00411B0C"/>
    <w:rsid w:val="00411EDC"/>
    <w:rsid w:val="00411F60"/>
    <w:rsid w:val="00413743"/>
    <w:rsid w:val="004137B5"/>
    <w:rsid w:val="00413C79"/>
    <w:rsid w:val="00414C70"/>
    <w:rsid w:val="004156B0"/>
    <w:rsid w:val="00415D11"/>
    <w:rsid w:val="00416F72"/>
    <w:rsid w:val="00417A2D"/>
    <w:rsid w:val="0042029A"/>
    <w:rsid w:val="004206BC"/>
    <w:rsid w:val="00420CB1"/>
    <w:rsid w:val="00422905"/>
    <w:rsid w:val="004237D1"/>
    <w:rsid w:val="00423850"/>
    <w:rsid w:val="00424FDF"/>
    <w:rsid w:val="00425163"/>
    <w:rsid w:val="00427734"/>
    <w:rsid w:val="00427898"/>
    <w:rsid w:val="00427D27"/>
    <w:rsid w:val="0043166A"/>
    <w:rsid w:val="00432B86"/>
    <w:rsid w:val="00433763"/>
    <w:rsid w:val="00434BF3"/>
    <w:rsid w:val="00434C06"/>
    <w:rsid w:val="00434EF6"/>
    <w:rsid w:val="00436581"/>
    <w:rsid w:val="004365F2"/>
    <w:rsid w:val="004367F7"/>
    <w:rsid w:val="00437038"/>
    <w:rsid w:val="00437101"/>
    <w:rsid w:val="0043735C"/>
    <w:rsid w:val="00440AAB"/>
    <w:rsid w:val="004418EA"/>
    <w:rsid w:val="0044428A"/>
    <w:rsid w:val="00445586"/>
    <w:rsid w:val="004458CD"/>
    <w:rsid w:val="00445AD7"/>
    <w:rsid w:val="00445AE0"/>
    <w:rsid w:val="004463B0"/>
    <w:rsid w:val="00446E4C"/>
    <w:rsid w:val="00446F4E"/>
    <w:rsid w:val="004474DD"/>
    <w:rsid w:val="00450B0D"/>
    <w:rsid w:val="00450C01"/>
    <w:rsid w:val="00450E91"/>
    <w:rsid w:val="0045119F"/>
    <w:rsid w:val="004518C1"/>
    <w:rsid w:val="004518FB"/>
    <w:rsid w:val="00451A0C"/>
    <w:rsid w:val="00451D87"/>
    <w:rsid w:val="00451DFD"/>
    <w:rsid w:val="0045458F"/>
    <w:rsid w:val="00455605"/>
    <w:rsid w:val="00456640"/>
    <w:rsid w:val="00457CDA"/>
    <w:rsid w:val="00463ABC"/>
    <w:rsid w:val="0046490F"/>
    <w:rsid w:val="00465196"/>
    <w:rsid w:val="00466AEA"/>
    <w:rsid w:val="00467E9E"/>
    <w:rsid w:val="00470996"/>
    <w:rsid w:val="00470CCF"/>
    <w:rsid w:val="00470FD7"/>
    <w:rsid w:val="004731CD"/>
    <w:rsid w:val="004743FC"/>
    <w:rsid w:val="004744E2"/>
    <w:rsid w:val="00474FD6"/>
    <w:rsid w:val="00476659"/>
    <w:rsid w:val="00476D43"/>
    <w:rsid w:val="004773B6"/>
    <w:rsid w:val="00480313"/>
    <w:rsid w:val="00480C73"/>
    <w:rsid w:val="0048112F"/>
    <w:rsid w:val="004821D9"/>
    <w:rsid w:val="00482869"/>
    <w:rsid w:val="00482881"/>
    <w:rsid w:val="0048337E"/>
    <w:rsid w:val="0048691B"/>
    <w:rsid w:val="00490FC9"/>
    <w:rsid w:val="0049104A"/>
    <w:rsid w:val="004933EE"/>
    <w:rsid w:val="004936B1"/>
    <w:rsid w:val="00494C18"/>
    <w:rsid w:val="00494DF5"/>
    <w:rsid w:val="00495A8D"/>
    <w:rsid w:val="00495CA9"/>
    <w:rsid w:val="0049661F"/>
    <w:rsid w:val="00497365"/>
    <w:rsid w:val="0049791E"/>
    <w:rsid w:val="004A00B8"/>
    <w:rsid w:val="004A0109"/>
    <w:rsid w:val="004A0F10"/>
    <w:rsid w:val="004A0F31"/>
    <w:rsid w:val="004A104D"/>
    <w:rsid w:val="004A1244"/>
    <w:rsid w:val="004A162A"/>
    <w:rsid w:val="004A1C86"/>
    <w:rsid w:val="004A26CC"/>
    <w:rsid w:val="004A2B92"/>
    <w:rsid w:val="004A3276"/>
    <w:rsid w:val="004A4590"/>
    <w:rsid w:val="004A52C2"/>
    <w:rsid w:val="004A64FF"/>
    <w:rsid w:val="004A65F7"/>
    <w:rsid w:val="004A7718"/>
    <w:rsid w:val="004A7A49"/>
    <w:rsid w:val="004B075F"/>
    <w:rsid w:val="004B076C"/>
    <w:rsid w:val="004B1221"/>
    <w:rsid w:val="004B12C3"/>
    <w:rsid w:val="004B14A5"/>
    <w:rsid w:val="004B1E7F"/>
    <w:rsid w:val="004B257A"/>
    <w:rsid w:val="004B2967"/>
    <w:rsid w:val="004B34DA"/>
    <w:rsid w:val="004B3B5E"/>
    <w:rsid w:val="004B5B86"/>
    <w:rsid w:val="004B602B"/>
    <w:rsid w:val="004C039E"/>
    <w:rsid w:val="004C07F1"/>
    <w:rsid w:val="004C34A7"/>
    <w:rsid w:val="004C3677"/>
    <w:rsid w:val="004C4746"/>
    <w:rsid w:val="004C4C62"/>
    <w:rsid w:val="004C5938"/>
    <w:rsid w:val="004C60B7"/>
    <w:rsid w:val="004C6180"/>
    <w:rsid w:val="004C6799"/>
    <w:rsid w:val="004C758F"/>
    <w:rsid w:val="004C77B1"/>
    <w:rsid w:val="004D0018"/>
    <w:rsid w:val="004D0DBC"/>
    <w:rsid w:val="004D18EF"/>
    <w:rsid w:val="004D1922"/>
    <w:rsid w:val="004D2E08"/>
    <w:rsid w:val="004D2E75"/>
    <w:rsid w:val="004D31CB"/>
    <w:rsid w:val="004D39B4"/>
    <w:rsid w:val="004D763D"/>
    <w:rsid w:val="004E07D0"/>
    <w:rsid w:val="004E0FB3"/>
    <w:rsid w:val="004E1B86"/>
    <w:rsid w:val="004E2091"/>
    <w:rsid w:val="004E21A2"/>
    <w:rsid w:val="004E3BD2"/>
    <w:rsid w:val="004E4FAF"/>
    <w:rsid w:val="004E5146"/>
    <w:rsid w:val="004E6060"/>
    <w:rsid w:val="004E6A1B"/>
    <w:rsid w:val="004F098D"/>
    <w:rsid w:val="004F0E2E"/>
    <w:rsid w:val="004F214A"/>
    <w:rsid w:val="004F3451"/>
    <w:rsid w:val="004F3BAE"/>
    <w:rsid w:val="004F3D3A"/>
    <w:rsid w:val="004F4037"/>
    <w:rsid w:val="004F4B4A"/>
    <w:rsid w:val="004F4EAC"/>
    <w:rsid w:val="004F5127"/>
    <w:rsid w:val="004F5797"/>
    <w:rsid w:val="004F635A"/>
    <w:rsid w:val="004F644A"/>
    <w:rsid w:val="004F6D94"/>
    <w:rsid w:val="00500DC1"/>
    <w:rsid w:val="00500E07"/>
    <w:rsid w:val="005029C9"/>
    <w:rsid w:val="00503C6C"/>
    <w:rsid w:val="0050408B"/>
    <w:rsid w:val="0050418E"/>
    <w:rsid w:val="00504CBA"/>
    <w:rsid w:val="005054B4"/>
    <w:rsid w:val="00506E84"/>
    <w:rsid w:val="00507175"/>
    <w:rsid w:val="00507AFF"/>
    <w:rsid w:val="00507FA8"/>
    <w:rsid w:val="0051023D"/>
    <w:rsid w:val="00510597"/>
    <w:rsid w:val="00510B42"/>
    <w:rsid w:val="00511E83"/>
    <w:rsid w:val="00512264"/>
    <w:rsid w:val="005125B9"/>
    <w:rsid w:val="005128DD"/>
    <w:rsid w:val="00514180"/>
    <w:rsid w:val="005146A0"/>
    <w:rsid w:val="0051517B"/>
    <w:rsid w:val="00515AFE"/>
    <w:rsid w:val="00516A5F"/>
    <w:rsid w:val="00516B1B"/>
    <w:rsid w:val="00516BE1"/>
    <w:rsid w:val="00516EE7"/>
    <w:rsid w:val="00517C10"/>
    <w:rsid w:val="0052218D"/>
    <w:rsid w:val="00522C7A"/>
    <w:rsid w:val="00522E98"/>
    <w:rsid w:val="00523A62"/>
    <w:rsid w:val="00524345"/>
    <w:rsid w:val="0052583A"/>
    <w:rsid w:val="00525A35"/>
    <w:rsid w:val="00525F4E"/>
    <w:rsid w:val="00527011"/>
    <w:rsid w:val="005300C3"/>
    <w:rsid w:val="005308A7"/>
    <w:rsid w:val="00530A21"/>
    <w:rsid w:val="00531E3F"/>
    <w:rsid w:val="00534F2D"/>
    <w:rsid w:val="0053544A"/>
    <w:rsid w:val="00537792"/>
    <w:rsid w:val="005417A8"/>
    <w:rsid w:val="005418FB"/>
    <w:rsid w:val="0054239D"/>
    <w:rsid w:val="005429C5"/>
    <w:rsid w:val="00543D0F"/>
    <w:rsid w:val="00546573"/>
    <w:rsid w:val="0054663C"/>
    <w:rsid w:val="00546B45"/>
    <w:rsid w:val="00547448"/>
    <w:rsid w:val="005477B3"/>
    <w:rsid w:val="00547874"/>
    <w:rsid w:val="00547B50"/>
    <w:rsid w:val="005509B5"/>
    <w:rsid w:val="00550C44"/>
    <w:rsid w:val="00550F0B"/>
    <w:rsid w:val="00551C90"/>
    <w:rsid w:val="00552859"/>
    <w:rsid w:val="005529A8"/>
    <w:rsid w:val="005547EA"/>
    <w:rsid w:val="00556220"/>
    <w:rsid w:val="005565AB"/>
    <w:rsid w:val="005601CC"/>
    <w:rsid w:val="005624A3"/>
    <w:rsid w:val="0056315B"/>
    <w:rsid w:val="00563237"/>
    <w:rsid w:val="00564BAD"/>
    <w:rsid w:val="00564C7F"/>
    <w:rsid w:val="00566A0B"/>
    <w:rsid w:val="00566A8C"/>
    <w:rsid w:val="00567D08"/>
    <w:rsid w:val="0057152E"/>
    <w:rsid w:val="0057233D"/>
    <w:rsid w:val="005745B0"/>
    <w:rsid w:val="005747C2"/>
    <w:rsid w:val="005753B0"/>
    <w:rsid w:val="00575657"/>
    <w:rsid w:val="00576001"/>
    <w:rsid w:val="00576750"/>
    <w:rsid w:val="0058031A"/>
    <w:rsid w:val="005807A5"/>
    <w:rsid w:val="00581532"/>
    <w:rsid w:val="00582B79"/>
    <w:rsid w:val="00583115"/>
    <w:rsid w:val="0058369F"/>
    <w:rsid w:val="00584203"/>
    <w:rsid w:val="005848FA"/>
    <w:rsid w:val="00585498"/>
    <w:rsid w:val="00585E95"/>
    <w:rsid w:val="0058648C"/>
    <w:rsid w:val="0058709B"/>
    <w:rsid w:val="00587863"/>
    <w:rsid w:val="00587A3F"/>
    <w:rsid w:val="005905AE"/>
    <w:rsid w:val="005905B8"/>
    <w:rsid w:val="005906B3"/>
    <w:rsid w:val="00591967"/>
    <w:rsid w:val="00591E7B"/>
    <w:rsid w:val="00592AAA"/>
    <w:rsid w:val="005949CF"/>
    <w:rsid w:val="00594D06"/>
    <w:rsid w:val="00595858"/>
    <w:rsid w:val="005959B9"/>
    <w:rsid w:val="00596139"/>
    <w:rsid w:val="00596451"/>
    <w:rsid w:val="005968B4"/>
    <w:rsid w:val="00596C68"/>
    <w:rsid w:val="00597430"/>
    <w:rsid w:val="005A1C09"/>
    <w:rsid w:val="005A226F"/>
    <w:rsid w:val="005A23BD"/>
    <w:rsid w:val="005A27AE"/>
    <w:rsid w:val="005A2C5D"/>
    <w:rsid w:val="005A3BDF"/>
    <w:rsid w:val="005A3D2F"/>
    <w:rsid w:val="005A4DB8"/>
    <w:rsid w:val="005A505D"/>
    <w:rsid w:val="005A5439"/>
    <w:rsid w:val="005A5918"/>
    <w:rsid w:val="005A696A"/>
    <w:rsid w:val="005A7CAB"/>
    <w:rsid w:val="005B06A7"/>
    <w:rsid w:val="005B0842"/>
    <w:rsid w:val="005B087B"/>
    <w:rsid w:val="005B14E1"/>
    <w:rsid w:val="005B1AB1"/>
    <w:rsid w:val="005B28AC"/>
    <w:rsid w:val="005B3EEE"/>
    <w:rsid w:val="005B4484"/>
    <w:rsid w:val="005B45EE"/>
    <w:rsid w:val="005B59C7"/>
    <w:rsid w:val="005B5B8B"/>
    <w:rsid w:val="005B69A0"/>
    <w:rsid w:val="005B7D5F"/>
    <w:rsid w:val="005C02EA"/>
    <w:rsid w:val="005C14DA"/>
    <w:rsid w:val="005C1BB3"/>
    <w:rsid w:val="005C288C"/>
    <w:rsid w:val="005C2B3E"/>
    <w:rsid w:val="005C2B3F"/>
    <w:rsid w:val="005C32AF"/>
    <w:rsid w:val="005C33AA"/>
    <w:rsid w:val="005C3ECD"/>
    <w:rsid w:val="005C423B"/>
    <w:rsid w:val="005C58A4"/>
    <w:rsid w:val="005C5C97"/>
    <w:rsid w:val="005C5F6D"/>
    <w:rsid w:val="005C651C"/>
    <w:rsid w:val="005C6749"/>
    <w:rsid w:val="005C6812"/>
    <w:rsid w:val="005C69D6"/>
    <w:rsid w:val="005C7758"/>
    <w:rsid w:val="005D220E"/>
    <w:rsid w:val="005D2F80"/>
    <w:rsid w:val="005D3FF8"/>
    <w:rsid w:val="005D4E06"/>
    <w:rsid w:val="005D5713"/>
    <w:rsid w:val="005D5CEC"/>
    <w:rsid w:val="005D65CE"/>
    <w:rsid w:val="005D6B84"/>
    <w:rsid w:val="005D6C45"/>
    <w:rsid w:val="005D715C"/>
    <w:rsid w:val="005E0822"/>
    <w:rsid w:val="005E2619"/>
    <w:rsid w:val="005E3286"/>
    <w:rsid w:val="005E7C7F"/>
    <w:rsid w:val="005F0263"/>
    <w:rsid w:val="005F089F"/>
    <w:rsid w:val="005F1736"/>
    <w:rsid w:val="005F1977"/>
    <w:rsid w:val="005F1A4E"/>
    <w:rsid w:val="005F2D8F"/>
    <w:rsid w:val="005F3189"/>
    <w:rsid w:val="005F47A0"/>
    <w:rsid w:val="005F5676"/>
    <w:rsid w:val="005F5F8D"/>
    <w:rsid w:val="005F5FE1"/>
    <w:rsid w:val="005F67BE"/>
    <w:rsid w:val="005F749C"/>
    <w:rsid w:val="005F78EE"/>
    <w:rsid w:val="006006AB"/>
    <w:rsid w:val="00600891"/>
    <w:rsid w:val="00600A96"/>
    <w:rsid w:val="006023D1"/>
    <w:rsid w:val="006036C5"/>
    <w:rsid w:val="0060396D"/>
    <w:rsid w:val="00603C8C"/>
    <w:rsid w:val="00603FFE"/>
    <w:rsid w:val="00604227"/>
    <w:rsid w:val="00604944"/>
    <w:rsid w:val="00604B2B"/>
    <w:rsid w:val="00605269"/>
    <w:rsid w:val="00605ACD"/>
    <w:rsid w:val="0060714A"/>
    <w:rsid w:val="0061091B"/>
    <w:rsid w:val="006115D5"/>
    <w:rsid w:val="006116C6"/>
    <w:rsid w:val="00611A4E"/>
    <w:rsid w:val="00611CE6"/>
    <w:rsid w:val="0061205F"/>
    <w:rsid w:val="00612625"/>
    <w:rsid w:val="006132F4"/>
    <w:rsid w:val="00613489"/>
    <w:rsid w:val="00614D86"/>
    <w:rsid w:val="006155C5"/>
    <w:rsid w:val="00616415"/>
    <w:rsid w:val="00616497"/>
    <w:rsid w:val="00617120"/>
    <w:rsid w:val="00617B0E"/>
    <w:rsid w:val="0062114C"/>
    <w:rsid w:val="00621489"/>
    <w:rsid w:val="00621756"/>
    <w:rsid w:val="00621E6F"/>
    <w:rsid w:val="00623CB8"/>
    <w:rsid w:val="00624742"/>
    <w:rsid w:val="00624C78"/>
    <w:rsid w:val="00625858"/>
    <w:rsid w:val="00626ABA"/>
    <w:rsid w:val="006270E3"/>
    <w:rsid w:val="006302A5"/>
    <w:rsid w:val="00634CDA"/>
    <w:rsid w:val="00634EA1"/>
    <w:rsid w:val="006350BC"/>
    <w:rsid w:val="00635D5B"/>
    <w:rsid w:val="00636EAF"/>
    <w:rsid w:val="00637CE4"/>
    <w:rsid w:val="00642040"/>
    <w:rsid w:val="00643825"/>
    <w:rsid w:val="00643FBF"/>
    <w:rsid w:val="00644A15"/>
    <w:rsid w:val="00644C2D"/>
    <w:rsid w:val="006460D7"/>
    <w:rsid w:val="00646A65"/>
    <w:rsid w:val="00646C51"/>
    <w:rsid w:val="006470BE"/>
    <w:rsid w:val="00647846"/>
    <w:rsid w:val="006508DB"/>
    <w:rsid w:val="00651BAD"/>
    <w:rsid w:val="0065364C"/>
    <w:rsid w:val="00653F8E"/>
    <w:rsid w:val="006564D0"/>
    <w:rsid w:val="0066152B"/>
    <w:rsid w:val="006637C0"/>
    <w:rsid w:val="00664982"/>
    <w:rsid w:val="006657C7"/>
    <w:rsid w:val="00665CD1"/>
    <w:rsid w:val="006660F3"/>
    <w:rsid w:val="006662B8"/>
    <w:rsid w:val="0066662A"/>
    <w:rsid w:val="0066691E"/>
    <w:rsid w:val="0066732A"/>
    <w:rsid w:val="00670EC6"/>
    <w:rsid w:val="00671D2A"/>
    <w:rsid w:val="006733A3"/>
    <w:rsid w:val="006735A1"/>
    <w:rsid w:val="00673E71"/>
    <w:rsid w:val="006741CF"/>
    <w:rsid w:val="00675754"/>
    <w:rsid w:val="00681883"/>
    <w:rsid w:val="00682AB1"/>
    <w:rsid w:val="00683F27"/>
    <w:rsid w:val="0068497D"/>
    <w:rsid w:val="006852E8"/>
    <w:rsid w:val="00686942"/>
    <w:rsid w:val="00686DA2"/>
    <w:rsid w:val="00687D43"/>
    <w:rsid w:val="0069043D"/>
    <w:rsid w:val="00690700"/>
    <w:rsid w:val="00690D88"/>
    <w:rsid w:val="00691881"/>
    <w:rsid w:val="00691897"/>
    <w:rsid w:val="00693290"/>
    <w:rsid w:val="00694A78"/>
    <w:rsid w:val="00696B18"/>
    <w:rsid w:val="00696F96"/>
    <w:rsid w:val="006975CE"/>
    <w:rsid w:val="006A2A9F"/>
    <w:rsid w:val="006A33ED"/>
    <w:rsid w:val="006A347F"/>
    <w:rsid w:val="006A6687"/>
    <w:rsid w:val="006A6722"/>
    <w:rsid w:val="006A7659"/>
    <w:rsid w:val="006A79AE"/>
    <w:rsid w:val="006B0951"/>
    <w:rsid w:val="006B0B49"/>
    <w:rsid w:val="006B1080"/>
    <w:rsid w:val="006B151B"/>
    <w:rsid w:val="006B2F48"/>
    <w:rsid w:val="006B313D"/>
    <w:rsid w:val="006B52E2"/>
    <w:rsid w:val="006B5ECC"/>
    <w:rsid w:val="006B620F"/>
    <w:rsid w:val="006B6F7F"/>
    <w:rsid w:val="006B73C5"/>
    <w:rsid w:val="006C0383"/>
    <w:rsid w:val="006C06B4"/>
    <w:rsid w:val="006C1A91"/>
    <w:rsid w:val="006C28F9"/>
    <w:rsid w:val="006C3CAF"/>
    <w:rsid w:val="006C40E4"/>
    <w:rsid w:val="006C48A0"/>
    <w:rsid w:val="006C6DED"/>
    <w:rsid w:val="006C770B"/>
    <w:rsid w:val="006D1913"/>
    <w:rsid w:val="006D1F66"/>
    <w:rsid w:val="006D24F9"/>
    <w:rsid w:val="006D318F"/>
    <w:rsid w:val="006D3C72"/>
    <w:rsid w:val="006D3D6B"/>
    <w:rsid w:val="006D4B43"/>
    <w:rsid w:val="006D540A"/>
    <w:rsid w:val="006D542C"/>
    <w:rsid w:val="006D60FE"/>
    <w:rsid w:val="006D7BC5"/>
    <w:rsid w:val="006E0948"/>
    <w:rsid w:val="006E0E83"/>
    <w:rsid w:val="006E1A6D"/>
    <w:rsid w:val="006E21ED"/>
    <w:rsid w:val="006E2618"/>
    <w:rsid w:val="006E2716"/>
    <w:rsid w:val="006E2843"/>
    <w:rsid w:val="006E306B"/>
    <w:rsid w:val="006E358B"/>
    <w:rsid w:val="006E3935"/>
    <w:rsid w:val="006E42DF"/>
    <w:rsid w:val="006E7A6A"/>
    <w:rsid w:val="006E7E49"/>
    <w:rsid w:val="006F05AB"/>
    <w:rsid w:val="006F26DA"/>
    <w:rsid w:val="006F3E7D"/>
    <w:rsid w:val="006F41CF"/>
    <w:rsid w:val="006F4468"/>
    <w:rsid w:val="006F4FEE"/>
    <w:rsid w:val="006F5D20"/>
    <w:rsid w:val="006F7501"/>
    <w:rsid w:val="007005E0"/>
    <w:rsid w:val="007008E9"/>
    <w:rsid w:val="00700BA6"/>
    <w:rsid w:val="00700C05"/>
    <w:rsid w:val="00701217"/>
    <w:rsid w:val="00701F9B"/>
    <w:rsid w:val="0070465E"/>
    <w:rsid w:val="00705101"/>
    <w:rsid w:val="00707434"/>
    <w:rsid w:val="0071021C"/>
    <w:rsid w:val="00710448"/>
    <w:rsid w:val="007106BF"/>
    <w:rsid w:val="00710D67"/>
    <w:rsid w:val="007111A6"/>
    <w:rsid w:val="007118BC"/>
    <w:rsid w:val="0071337E"/>
    <w:rsid w:val="00714689"/>
    <w:rsid w:val="00714873"/>
    <w:rsid w:val="00714C5C"/>
    <w:rsid w:val="00716614"/>
    <w:rsid w:val="00716B64"/>
    <w:rsid w:val="00716BA9"/>
    <w:rsid w:val="00716C47"/>
    <w:rsid w:val="0071774F"/>
    <w:rsid w:val="007177F7"/>
    <w:rsid w:val="00717B17"/>
    <w:rsid w:val="00717E35"/>
    <w:rsid w:val="0072041F"/>
    <w:rsid w:val="007204CA"/>
    <w:rsid w:val="00720F6D"/>
    <w:rsid w:val="00721EDB"/>
    <w:rsid w:val="00722AA9"/>
    <w:rsid w:val="00722CA4"/>
    <w:rsid w:val="007230E9"/>
    <w:rsid w:val="0072345E"/>
    <w:rsid w:val="007248DA"/>
    <w:rsid w:val="00725624"/>
    <w:rsid w:val="0073006C"/>
    <w:rsid w:val="00731047"/>
    <w:rsid w:val="007313B4"/>
    <w:rsid w:val="00731C66"/>
    <w:rsid w:val="00731F54"/>
    <w:rsid w:val="00732DA9"/>
    <w:rsid w:val="00733129"/>
    <w:rsid w:val="00733214"/>
    <w:rsid w:val="0073334D"/>
    <w:rsid w:val="007334AE"/>
    <w:rsid w:val="00733AD5"/>
    <w:rsid w:val="0073430D"/>
    <w:rsid w:val="00734FF7"/>
    <w:rsid w:val="00736277"/>
    <w:rsid w:val="00736F14"/>
    <w:rsid w:val="00737E87"/>
    <w:rsid w:val="0074024D"/>
    <w:rsid w:val="00741B78"/>
    <w:rsid w:val="00742D60"/>
    <w:rsid w:val="00743C9C"/>
    <w:rsid w:val="00744571"/>
    <w:rsid w:val="00744D96"/>
    <w:rsid w:val="00745686"/>
    <w:rsid w:val="00746593"/>
    <w:rsid w:val="007469E5"/>
    <w:rsid w:val="00747570"/>
    <w:rsid w:val="00747A08"/>
    <w:rsid w:val="0075269E"/>
    <w:rsid w:val="00754BB4"/>
    <w:rsid w:val="00755DA1"/>
    <w:rsid w:val="00757472"/>
    <w:rsid w:val="007578BB"/>
    <w:rsid w:val="00757A11"/>
    <w:rsid w:val="00760078"/>
    <w:rsid w:val="0076042F"/>
    <w:rsid w:val="00761151"/>
    <w:rsid w:val="00761424"/>
    <w:rsid w:val="0076213D"/>
    <w:rsid w:val="0076275F"/>
    <w:rsid w:val="0076290E"/>
    <w:rsid w:val="00762D50"/>
    <w:rsid w:val="00763A28"/>
    <w:rsid w:val="00763AD2"/>
    <w:rsid w:val="007655FC"/>
    <w:rsid w:val="00770FCD"/>
    <w:rsid w:val="00773660"/>
    <w:rsid w:val="00774E62"/>
    <w:rsid w:val="00775091"/>
    <w:rsid w:val="00776138"/>
    <w:rsid w:val="00777B38"/>
    <w:rsid w:val="00780236"/>
    <w:rsid w:val="007802EE"/>
    <w:rsid w:val="0078091E"/>
    <w:rsid w:val="00780ADD"/>
    <w:rsid w:val="00780BE7"/>
    <w:rsid w:val="0078273D"/>
    <w:rsid w:val="00783435"/>
    <w:rsid w:val="00783A0C"/>
    <w:rsid w:val="00783F82"/>
    <w:rsid w:val="00784006"/>
    <w:rsid w:val="00784370"/>
    <w:rsid w:val="00784515"/>
    <w:rsid w:val="00784583"/>
    <w:rsid w:val="00786895"/>
    <w:rsid w:val="00787889"/>
    <w:rsid w:val="0079005B"/>
    <w:rsid w:val="00790C17"/>
    <w:rsid w:val="0079139F"/>
    <w:rsid w:val="0079289D"/>
    <w:rsid w:val="00792E7A"/>
    <w:rsid w:val="0079357B"/>
    <w:rsid w:val="00793AAF"/>
    <w:rsid w:val="00793ABD"/>
    <w:rsid w:val="00795DEF"/>
    <w:rsid w:val="00795EB3"/>
    <w:rsid w:val="00796803"/>
    <w:rsid w:val="0079699B"/>
    <w:rsid w:val="00796ACA"/>
    <w:rsid w:val="00796D30"/>
    <w:rsid w:val="00796DC3"/>
    <w:rsid w:val="007971AE"/>
    <w:rsid w:val="007972FE"/>
    <w:rsid w:val="0079769E"/>
    <w:rsid w:val="007A115F"/>
    <w:rsid w:val="007A2B85"/>
    <w:rsid w:val="007A40FA"/>
    <w:rsid w:val="007A46A1"/>
    <w:rsid w:val="007A4750"/>
    <w:rsid w:val="007A492B"/>
    <w:rsid w:val="007A4D4D"/>
    <w:rsid w:val="007A53AE"/>
    <w:rsid w:val="007A6524"/>
    <w:rsid w:val="007A7544"/>
    <w:rsid w:val="007A7EB7"/>
    <w:rsid w:val="007B01FB"/>
    <w:rsid w:val="007B0BF2"/>
    <w:rsid w:val="007B1A01"/>
    <w:rsid w:val="007B23A8"/>
    <w:rsid w:val="007B3454"/>
    <w:rsid w:val="007B5A44"/>
    <w:rsid w:val="007B5D1B"/>
    <w:rsid w:val="007B5EE3"/>
    <w:rsid w:val="007B6235"/>
    <w:rsid w:val="007B62E4"/>
    <w:rsid w:val="007B6DA5"/>
    <w:rsid w:val="007B7EAC"/>
    <w:rsid w:val="007C18C2"/>
    <w:rsid w:val="007C28A0"/>
    <w:rsid w:val="007C2FAA"/>
    <w:rsid w:val="007C3AD2"/>
    <w:rsid w:val="007C3BF4"/>
    <w:rsid w:val="007C5013"/>
    <w:rsid w:val="007C5093"/>
    <w:rsid w:val="007C5486"/>
    <w:rsid w:val="007D02E3"/>
    <w:rsid w:val="007D168B"/>
    <w:rsid w:val="007D21CB"/>
    <w:rsid w:val="007D262C"/>
    <w:rsid w:val="007D4A58"/>
    <w:rsid w:val="007D600B"/>
    <w:rsid w:val="007D6173"/>
    <w:rsid w:val="007D66F5"/>
    <w:rsid w:val="007D731E"/>
    <w:rsid w:val="007D73E2"/>
    <w:rsid w:val="007D7772"/>
    <w:rsid w:val="007E0468"/>
    <w:rsid w:val="007E0E9B"/>
    <w:rsid w:val="007E1032"/>
    <w:rsid w:val="007E1FFF"/>
    <w:rsid w:val="007E23B0"/>
    <w:rsid w:val="007E27F9"/>
    <w:rsid w:val="007E2942"/>
    <w:rsid w:val="007E5F53"/>
    <w:rsid w:val="007E74EA"/>
    <w:rsid w:val="007E7B2C"/>
    <w:rsid w:val="007E7DCD"/>
    <w:rsid w:val="007F01F9"/>
    <w:rsid w:val="007F03AB"/>
    <w:rsid w:val="007F08CE"/>
    <w:rsid w:val="007F1747"/>
    <w:rsid w:val="007F1866"/>
    <w:rsid w:val="007F33E5"/>
    <w:rsid w:val="007F3BFA"/>
    <w:rsid w:val="007F4A58"/>
    <w:rsid w:val="007F50BA"/>
    <w:rsid w:val="007F58C1"/>
    <w:rsid w:val="007F72D5"/>
    <w:rsid w:val="007F7637"/>
    <w:rsid w:val="007F785F"/>
    <w:rsid w:val="007F7B05"/>
    <w:rsid w:val="00801036"/>
    <w:rsid w:val="008015F9"/>
    <w:rsid w:val="00801B4F"/>
    <w:rsid w:val="0080388C"/>
    <w:rsid w:val="008039D6"/>
    <w:rsid w:val="00804757"/>
    <w:rsid w:val="008051C2"/>
    <w:rsid w:val="00806B6D"/>
    <w:rsid w:val="00807BCA"/>
    <w:rsid w:val="00813D2B"/>
    <w:rsid w:val="0081430E"/>
    <w:rsid w:val="0081451F"/>
    <w:rsid w:val="00817883"/>
    <w:rsid w:val="00817AC7"/>
    <w:rsid w:val="00820849"/>
    <w:rsid w:val="008211F3"/>
    <w:rsid w:val="00821DD4"/>
    <w:rsid w:val="00822614"/>
    <w:rsid w:val="00824E34"/>
    <w:rsid w:val="00825EB7"/>
    <w:rsid w:val="00826378"/>
    <w:rsid w:val="0082715B"/>
    <w:rsid w:val="0083014C"/>
    <w:rsid w:val="008323A4"/>
    <w:rsid w:val="0083403D"/>
    <w:rsid w:val="008340A6"/>
    <w:rsid w:val="0083486A"/>
    <w:rsid w:val="00834AF5"/>
    <w:rsid w:val="00834E55"/>
    <w:rsid w:val="008351C0"/>
    <w:rsid w:val="008362C6"/>
    <w:rsid w:val="00836EBF"/>
    <w:rsid w:val="00837A0A"/>
    <w:rsid w:val="008404B5"/>
    <w:rsid w:val="00840D06"/>
    <w:rsid w:val="008415E1"/>
    <w:rsid w:val="00842C7D"/>
    <w:rsid w:val="008445BD"/>
    <w:rsid w:val="0084631B"/>
    <w:rsid w:val="00846A40"/>
    <w:rsid w:val="00846B7C"/>
    <w:rsid w:val="00851461"/>
    <w:rsid w:val="008522AC"/>
    <w:rsid w:val="008527B1"/>
    <w:rsid w:val="00853FF7"/>
    <w:rsid w:val="00854E71"/>
    <w:rsid w:val="008553DD"/>
    <w:rsid w:val="00857E7D"/>
    <w:rsid w:val="00857FA5"/>
    <w:rsid w:val="008608B4"/>
    <w:rsid w:val="00861E77"/>
    <w:rsid w:val="00862996"/>
    <w:rsid w:val="00862FD5"/>
    <w:rsid w:val="008639CE"/>
    <w:rsid w:val="00864683"/>
    <w:rsid w:val="00864D78"/>
    <w:rsid w:val="00865080"/>
    <w:rsid w:val="0086549D"/>
    <w:rsid w:val="00865C09"/>
    <w:rsid w:val="0086660B"/>
    <w:rsid w:val="008674EA"/>
    <w:rsid w:val="00867548"/>
    <w:rsid w:val="008701D6"/>
    <w:rsid w:val="008715FB"/>
    <w:rsid w:val="0087182C"/>
    <w:rsid w:val="00871E5C"/>
    <w:rsid w:val="008749D4"/>
    <w:rsid w:val="008752A5"/>
    <w:rsid w:val="00875500"/>
    <w:rsid w:val="008757E9"/>
    <w:rsid w:val="00875A9F"/>
    <w:rsid w:val="00880179"/>
    <w:rsid w:val="00880582"/>
    <w:rsid w:val="00880A57"/>
    <w:rsid w:val="00880CE1"/>
    <w:rsid w:val="00881F71"/>
    <w:rsid w:val="00881FC7"/>
    <w:rsid w:val="0088224C"/>
    <w:rsid w:val="008826FA"/>
    <w:rsid w:val="008830A4"/>
    <w:rsid w:val="0088365B"/>
    <w:rsid w:val="00883B3E"/>
    <w:rsid w:val="00883DF9"/>
    <w:rsid w:val="00883FC1"/>
    <w:rsid w:val="008840A2"/>
    <w:rsid w:val="00885DAE"/>
    <w:rsid w:val="00886247"/>
    <w:rsid w:val="0088678A"/>
    <w:rsid w:val="008875D3"/>
    <w:rsid w:val="00887A8E"/>
    <w:rsid w:val="008905BD"/>
    <w:rsid w:val="00890852"/>
    <w:rsid w:val="00890DF0"/>
    <w:rsid w:val="00891B03"/>
    <w:rsid w:val="00891FD6"/>
    <w:rsid w:val="008927CC"/>
    <w:rsid w:val="008930ED"/>
    <w:rsid w:val="0089350F"/>
    <w:rsid w:val="0089437A"/>
    <w:rsid w:val="0089584D"/>
    <w:rsid w:val="0089604B"/>
    <w:rsid w:val="00896994"/>
    <w:rsid w:val="008977AE"/>
    <w:rsid w:val="008A062A"/>
    <w:rsid w:val="008A0726"/>
    <w:rsid w:val="008A075E"/>
    <w:rsid w:val="008A28A4"/>
    <w:rsid w:val="008A32AE"/>
    <w:rsid w:val="008A39C0"/>
    <w:rsid w:val="008A4489"/>
    <w:rsid w:val="008A6EB4"/>
    <w:rsid w:val="008A7EA5"/>
    <w:rsid w:val="008B3B1F"/>
    <w:rsid w:val="008B3F3F"/>
    <w:rsid w:val="008B4590"/>
    <w:rsid w:val="008B5B13"/>
    <w:rsid w:val="008B6059"/>
    <w:rsid w:val="008B646F"/>
    <w:rsid w:val="008B7230"/>
    <w:rsid w:val="008B758D"/>
    <w:rsid w:val="008C0BE5"/>
    <w:rsid w:val="008C1270"/>
    <w:rsid w:val="008C19B5"/>
    <w:rsid w:val="008C1AD7"/>
    <w:rsid w:val="008C1B4F"/>
    <w:rsid w:val="008C3E17"/>
    <w:rsid w:val="008C439D"/>
    <w:rsid w:val="008C5A91"/>
    <w:rsid w:val="008C6DE5"/>
    <w:rsid w:val="008C75F3"/>
    <w:rsid w:val="008D03D5"/>
    <w:rsid w:val="008D08FD"/>
    <w:rsid w:val="008D0D8F"/>
    <w:rsid w:val="008D0DE4"/>
    <w:rsid w:val="008D15EC"/>
    <w:rsid w:val="008D170D"/>
    <w:rsid w:val="008D22A9"/>
    <w:rsid w:val="008D34C9"/>
    <w:rsid w:val="008D3793"/>
    <w:rsid w:val="008D4539"/>
    <w:rsid w:val="008D6456"/>
    <w:rsid w:val="008E004F"/>
    <w:rsid w:val="008E00FD"/>
    <w:rsid w:val="008E0236"/>
    <w:rsid w:val="008E1A49"/>
    <w:rsid w:val="008E380B"/>
    <w:rsid w:val="008E3C1D"/>
    <w:rsid w:val="008E41DD"/>
    <w:rsid w:val="008E507F"/>
    <w:rsid w:val="008E5519"/>
    <w:rsid w:val="008E5A9F"/>
    <w:rsid w:val="008E6BAB"/>
    <w:rsid w:val="008F0CCF"/>
    <w:rsid w:val="008F11F1"/>
    <w:rsid w:val="008F2EAC"/>
    <w:rsid w:val="008F3A29"/>
    <w:rsid w:val="008F3C7B"/>
    <w:rsid w:val="008F3DAB"/>
    <w:rsid w:val="008F494C"/>
    <w:rsid w:val="008F49F2"/>
    <w:rsid w:val="008F5FBB"/>
    <w:rsid w:val="008F6817"/>
    <w:rsid w:val="008F7AFA"/>
    <w:rsid w:val="0090029E"/>
    <w:rsid w:val="009002FC"/>
    <w:rsid w:val="009007A5"/>
    <w:rsid w:val="00900C6B"/>
    <w:rsid w:val="009015DF"/>
    <w:rsid w:val="00901714"/>
    <w:rsid w:val="00903A0B"/>
    <w:rsid w:val="00904626"/>
    <w:rsid w:val="009056A7"/>
    <w:rsid w:val="009058B0"/>
    <w:rsid w:val="009061C9"/>
    <w:rsid w:val="00906451"/>
    <w:rsid w:val="00906E87"/>
    <w:rsid w:val="0090781C"/>
    <w:rsid w:val="00910771"/>
    <w:rsid w:val="00910901"/>
    <w:rsid w:val="00910BDD"/>
    <w:rsid w:val="0091172A"/>
    <w:rsid w:val="00911CC6"/>
    <w:rsid w:val="00912C9D"/>
    <w:rsid w:val="00913E88"/>
    <w:rsid w:val="00914635"/>
    <w:rsid w:val="009158AB"/>
    <w:rsid w:val="009161CC"/>
    <w:rsid w:val="009174C7"/>
    <w:rsid w:val="0092019B"/>
    <w:rsid w:val="009215A2"/>
    <w:rsid w:val="00921795"/>
    <w:rsid w:val="00921B5A"/>
    <w:rsid w:val="00921FFC"/>
    <w:rsid w:val="009223EC"/>
    <w:rsid w:val="009234D6"/>
    <w:rsid w:val="00923780"/>
    <w:rsid w:val="009239F9"/>
    <w:rsid w:val="009256B6"/>
    <w:rsid w:val="0092614E"/>
    <w:rsid w:val="00926423"/>
    <w:rsid w:val="00926C42"/>
    <w:rsid w:val="009273BD"/>
    <w:rsid w:val="00927851"/>
    <w:rsid w:val="00927C8D"/>
    <w:rsid w:val="009302C0"/>
    <w:rsid w:val="009306FE"/>
    <w:rsid w:val="00930850"/>
    <w:rsid w:val="0093191D"/>
    <w:rsid w:val="009319F9"/>
    <w:rsid w:val="00931E6D"/>
    <w:rsid w:val="00932714"/>
    <w:rsid w:val="00932E86"/>
    <w:rsid w:val="00934416"/>
    <w:rsid w:val="00934F1F"/>
    <w:rsid w:val="009370C0"/>
    <w:rsid w:val="009403CE"/>
    <w:rsid w:val="00940903"/>
    <w:rsid w:val="00940920"/>
    <w:rsid w:val="00940B8F"/>
    <w:rsid w:val="00940CF6"/>
    <w:rsid w:val="009412F2"/>
    <w:rsid w:val="00941590"/>
    <w:rsid w:val="00942170"/>
    <w:rsid w:val="00942674"/>
    <w:rsid w:val="00942810"/>
    <w:rsid w:val="00943013"/>
    <w:rsid w:val="0094306E"/>
    <w:rsid w:val="0094375E"/>
    <w:rsid w:val="00944897"/>
    <w:rsid w:val="00946CA6"/>
    <w:rsid w:val="0094727C"/>
    <w:rsid w:val="0095023F"/>
    <w:rsid w:val="0095064D"/>
    <w:rsid w:val="009511C5"/>
    <w:rsid w:val="00951883"/>
    <w:rsid w:val="00952B74"/>
    <w:rsid w:val="00954193"/>
    <w:rsid w:val="009543DE"/>
    <w:rsid w:val="00956733"/>
    <w:rsid w:val="009571BD"/>
    <w:rsid w:val="00957306"/>
    <w:rsid w:val="0096085C"/>
    <w:rsid w:val="009612C3"/>
    <w:rsid w:val="00961D54"/>
    <w:rsid w:val="00962801"/>
    <w:rsid w:val="0096417E"/>
    <w:rsid w:val="00964409"/>
    <w:rsid w:val="009644AD"/>
    <w:rsid w:val="009650D1"/>
    <w:rsid w:val="009656C6"/>
    <w:rsid w:val="0096574B"/>
    <w:rsid w:val="00965F38"/>
    <w:rsid w:val="009667E2"/>
    <w:rsid w:val="00967543"/>
    <w:rsid w:val="00967DF9"/>
    <w:rsid w:val="0097186D"/>
    <w:rsid w:val="00971CC2"/>
    <w:rsid w:val="00973AF3"/>
    <w:rsid w:val="00973C2C"/>
    <w:rsid w:val="00974563"/>
    <w:rsid w:val="00974F1A"/>
    <w:rsid w:val="009758D9"/>
    <w:rsid w:val="00975EBE"/>
    <w:rsid w:val="009765D4"/>
    <w:rsid w:val="009768D6"/>
    <w:rsid w:val="00977072"/>
    <w:rsid w:val="00977193"/>
    <w:rsid w:val="00977F43"/>
    <w:rsid w:val="0098040A"/>
    <w:rsid w:val="00981712"/>
    <w:rsid w:val="00981F6B"/>
    <w:rsid w:val="009821D2"/>
    <w:rsid w:val="00984513"/>
    <w:rsid w:val="0098491B"/>
    <w:rsid w:val="00984AAF"/>
    <w:rsid w:val="0098562B"/>
    <w:rsid w:val="00985EBB"/>
    <w:rsid w:val="00990109"/>
    <w:rsid w:val="009907A8"/>
    <w:rsid w:val="009908C1"/>
    <w:rsid w:val="00990F31"/>
    <w:rsid w:val="009913FA"/>
    <w:rsid w:val="00992022"/>
    <w:rsid w:val="00993079"/>
    <w:rsid w:val="00995B5B"/>
    <w:rsid w:val="009961C9"/>
    <w:rsid w:val="009961D0"/>
    <w:rsid w:val="009966AC"/>
    <w:rsid w:val="00996FD2"/>
    <w:rsid w:val="009971DC"/>
    <w:rsid w:val="00997A28"/>
    <w:rsid w:val="009A0620"/>
    <w:rsid w:val="009A0AB8"/>
    <w:rsid w:val="009A196F"/>
    <w:rsid w:val="009A1CDD"/>
    <w:rsid w:val="009A2087"/>
    <w:rsid w:val="009A2120"/>
    <w:rsid w:val="009A248E"/>
    <w:rsid w:val="009A2808"/>
    <w:rsid w:val="009A32D2"/>
    <w:rsid w:val="009A33F7"/>
    <w:rsid w:val="009A4ADB"/>
    <w:rsid w:val="009A5D77"/>
    <w:rsid w:val="009B0556"/>
    <w:rsid w:val="009B05A7"/>
    <w:rsid w:val="009B085E"/>
    <w:rsid w:val="009B123A"/>
    <w:rsid w:val="009B1414"/>
    <w:rsid w:val="009B242D"/>
    <w:rsid w:val="009B2566"/>
    <w:rsid w:val="009B272C"/>
    <w:rsid w:val="009B2C77"/>
    <w:rsid w:val="009B347B"/>
    <w:rsid w:val="009B3721"/>
    <w:rsid w:val="009B3C7B"/>
    <w:rsid w:val="009B3E22"/>
    <w:rsid w:val="009B462F"/>
    <w:rsid w:val="009B4A80"/>
    <w:rsid w:val="009B4D76"/>
    <w:rsid w:val="009B6B22"/>
    <w:rsid w:val="009B7061"/>
    <w:rsid w:val="009B7666"/>
    <w:rsid w:val="009C02F9"/>
    <w:rsid w:val="009C042E"/>
    <w:rsid w:val="009C2C2A"/>
    <w:rsid w:val="009C3586"/>
    <w:rsid w:val="009C359B"/>
    <w:rsid w:val="009C41A1"/>
    <w:rsid w:val="009C41A8"/>
    <w:rsid w:val="009C471B"/>
    <w:rsid w:val="009C4CD0"/>
    <w:rsid w:val="009C5BA0"/>
    <w:rsid w:val="009C5E08"/>
    <w:rsid w:val="009C681E"/>
    <w:rsid w:val="009C6DE8"/>
    <w:rsid w:val="009C74B9"/>
    <w:rsid w:val="009C7E53"/>
    <w:rsid w:val="009D022F"/>
    <w:rsid w:val="009D056C"/>
    <w:rsid w:val="009D081B"/>
    <w:rsid w:val="009D0C82"/>
    <w:rsid w:val="009D14E2"/>
    <w:rsid w:val="009D150A"/>
    <w:rsid w:val="009D1E8B"/>
    <w:rsid w:val="009D2978"/>
    <w:rsid w:val="009D3F38"/>
    <w:rsid w:val="009D4873"/>
    <w:rsid w:val="009D5A92"/>
    <w:rsid w:val="009D5F46"/>
    <w:rsid w:val="009D6A73"/>
    <w:rsid w:val="009D6E7A"/>
    <w:rsid w:val="009D7A6E"/>
    <w:rsid w:val="009E0836"/>
    <w:rsid w:val="009E1A02"/>
    <w:rsid w:val="009E1F1F"/>
    <w:rsid w:val="009E2801"/>
    <w:rsid w:val="009E2823"/>
    <w:rsid w:val="009E2EB2"/>
    <w:rsid w:val="009E32CA"/>
    <w:rsid w:val="009E3651"/>
    <w:rsid w:val="009E3C0A"/>
    <w:rsid w:val="009E6346"/>
    <w:rsid w:val="009F0A64"/>
    <w:rsid w:val="009F1232"/>
    <w:rsid w:val="009F19A6"/>
    <w:rsid w:val="009F229A"/>
    <w:rsid w:val="009F250B"/>
    <w:rsid w:val="009F2B4F"/>
    <w:rsid w:val="009F33BC"/>
    <w:rsid w:val="009F3AE4"/>
    <w:rsid w:val="009F3CC0"/>
    <w:rsid w:val="009F47E5"/>
    <w:rsid w:val="009F50FA"/>
    <w:rsid w:val="009F5B3F"/>
    <w:rsid w:val="009F653E"/>
    <w:rsid w:val="009F7940"/>
    <w:rsid w:val="009F7D09"/>
    <w:rsid w:val="00A0465B"/>
    <w:rsid w:val="00A04786"/>
    <w:rsid w:val="00A05BF0"/>
    <w:rsid w:val="00A05FA8"/>
    <w:rsid w:val="00A07032"/>
    <w:rsid w:val="00A078E2"/>
    <w:rsid w:val="00A07A99"/>
    <w:rsid w:val="00A1035B"/>
    <w:rsid w:val="00A1148F"/>
    <w:rsid w:val="00A11DCB"/>
    <w:rsid w:val="00A121BF"/>
    <w:rsid w:val="00A124DC"/>
    <w:rsid w:val="00A1264E"/>
    <w:rsid w:val="00A13A2F"/>
    <w:rsid w:val="00A148D6"/>
    <w:rsid w:val="00A14F3F"/>
    <w:rsid w:val="00A154D1"/>
    <w:rsid w:val="00A1557B"/>
    <w:rsid w:val="00A15A24"/>
    <w:rsid w:val="00A15DC1"/>
    <w:rsid w:val="00A16538"/>
    <w:rsid w:val="00A16B1D"/>
    <w:rsid w:val="00A20039"/>
    <w:rsid w:val="00A20186"/>
    <w:rsid w:val="00A20D62"/>
    <w:rsid w:val="00A20DDB"/>
    <w:rsid w:val="00A225E4"/>
    <w:rsid w:val="00A226FC"/>
    <w:rsid w:val="00A22ECE"/>
    <w:rsid w:val="00A23193"/>
    <w:rsid w:val="00A231DC"/>
    <w:rsid w:val="00A242FA"/>
    <w:rsid w:val="00A247D1"/>
    <w:rsid w:val="00A24BB5"/>
    <w:rsid w:val="00A25BF3"/>
    <w:rsid w:val="00A26770"/>
    <w:rsid w:val="00A26F4D"/>
    <w:rsid w:val="00A270AE"/>
    <w:rsid w:val="00A274D5"/>
    <w:rsid w:val="00A30939"/>
    <w:rsid w:val="00A30E73"/>
    <w:rsid w:val="00A312AC"/>
    <w:rsid w:val="00A31511"/>
    <w:rsid w:val="00A31708"/>
    <w:rsid w:val="00A32FC6"/>
    <w:rsid w:val="00A3467C"/>
    <w:rsid w:val="00A3472A"/>
    <w:rsid w:val="00A34AE5"/>
    <w:rsid w:val="00A3561E"/>
    <w:rsid w:val="00A35CA5"/>
    <w:rsid w:val="00A37794"/>
    <w:rsid w:val="00A37F34"/>
    <w:rsid w:val="00A40594"/>
    <w:rsid w:val="00A40C72"/>
    <w:rsid w:val="00A4158E"/>
    <w:rsid w:val="00A41791"/>
    <w:rsid w:val="00A41EFC"/>
    <w:rsid w:val="00A42A93"/>
    <w:rsid w:val="00A43142"/>
    <w:rsid w:val="00A432C9"/>
    <w:rsid w:val="00A43801"/>
    <w:rsid w:val="00A4438A"/>
    <w:rsid w:val="00A446CB"/>
    <w:rsid w:val="00A44BA8"/>
    <w:rsid w:val="00A451C4"/>
    <w:rsid w:val="00A466CA"/>
    <w:rsid w:val="00A4691F"/>
    <w:rsid w:val="00A46F94"/>
    <w:rsid w:val="00A4725F"/>
    <w:rsid w:val="00A50740"/>
    <w:rsid w:val="00A511D4"/>
    <w:rsid w:val="00A51AA8"/>
    <w:rsid w:val="00A51D27"/>
    <w:rsid w:val="00A52574"/>
    <w:rsid w:val="00A53973"/>
    <w:rsid w:val="00A54B42"/>
    <w:rsid w:val="00A563EA"/>
    <w:rsid w:val="00A57AC8"/>
    <w:rsid w:val="00A57DD7"/>
    <w:rsid w:val="00A62DD2"/>
    <w:rsid w:val="00A638C6"/>
    <w:rsid w:val="00A6396D"/>
    <w:rsid w:val="00A6546F"/>
    <w:rsid w:val="00A663AA"/>
    <w:rsid w:val="00A669A9"/>
    <w:rsid w:val="00A679D1"/>
    <w:rsid w:val="00A70D9C"/>
    <w:rsid w:val="00A71138"/>
    <w:rsid w:val="00A718B0"/>
    <w:rsid w:val="00A71AFF"/>
    <w:rsid w:val="00A7243A"/>
    <w:rsid w:val="00A7284D"/>
    <w:rsid w:val="00A7316F"/>
    <w:rsid w:val="00A77762"/>
    <w:rsid w:val="00A779BB"/>
    <w:rsid w:val="00A80310"/>
    <w:rsid w:val="00A8066A"/>
    <w:rsid w:val="00A80A02"/>
    <w:rsid w:val="00A813F6"/>
    <w:rsid w:val="00A81595"/>
    <w:rsid w:val="00A8201E"/>
    <w:rsid w:val="00A82096"/>
    <w:rsid w:val="00A82A29"/>
    <w:rsid w:val="00A82B2B"/>
    <w:rsid w:val="00A8523C"/>
    <w:rsid w:val="00A85A0D"/>
    <w:rsid w:val="00A860D1"/>
    <w:rsid w:val="00A86289"/>
    <w:rsid w:val="00A86644"/>
    <w:rsid w:val="00A86A08"/>
    <w:rsid w:val="00A86EC8"/>
    <w:rsid w:val="00A87DD1"/>
    <w:rsid w:val="00A9039D"/>
    <w:rsid w:val="00A9112D"/>
    <w:rsid w:val="00A91A3B"/>
    <w:rsid w:val="00A923BD"/>
    <w:rsid w:val="00A925A2"/>
    <w:rsid w:val="00A93698"/>
    <w:rsid w:val="00A93BB4"/>
    <w:rsid w:val="00A94D4C"/>
    <w:rsid w:val="00A95BD5"/>
    <w:rsid w:val="00A96971"/>
    <w:rsid w:val="00A978A7"/>
    <w:rsid w:val="00AA0AC2"/>
    <w:rsid w:val="00AA250A"/>
    <w:rsid w:val="00AA26C6"/>
    <w:rsid w:val="00AA45C8"/>
    <w:rsid w:val="00AA51C5"/>
    <w:rsid w:val="00AA67F2"/>
    <w:rsid w:val="00AA7013"/>
    <w:rsid w:val="00AA7188"/>
    <w:rsid w:val="00AA7C2C"/>
    <w:rsid w:val="00AB0402"/>
    <w:rsid w:val="00AB05A7"/>
    <w:rsid w:val="00AB18C7"/>
    <w:rsid w:val="00AB36BE"/>
    <w:rsid w:val="00AB3A5F"/>
    <w:rsid w:val="00AB3A9F"/>
    <w:rsid w:val="00AB4350"/>
    <w:rsid w:val="00AB49F5"/>
    <w:rsid w:val="00AB4EE7"/>
    <w:rsid w:val="00AB5874"/>
    <w:rsid w:val="00AB75E4"/>
    <w:rsid w:val="00AB7A06"/>
    <w:rsid w:val="00AC0D7F"/>
    <w:rsid w:val="00AC1B50"/>
    <w:rsid w:val="00AC1C19"/>
    <w:rsid w:val="00AC2427"/>
    <w:rsid w:val="00AC2920"/>
    <w:rsid w:val="00AC2973"/>
    <w:rsid w:val="00AC2F28"/>
    <w:rsid w:val="00AC33A9"/>
    <w:rsid w:val="00AC3BEF"/>
    <w:rsid w:val="00AC5AAB"/>
    <w:rsid w:val="00AC5D5E"/>
    <w:rsid w:val="00AC5E10"/>
    <w:rsid w:val="00AC6190"/>
    <w:rsid w:val="00AC61F9"/>
    <w:rsid w:val="00AC7A78"/>
    <w:rsid w:val="00AC7BBF"/>
    <w:rsid w:val="00AD0FBE"/>
    <w:rsid w:val="00AD10B2"/>
    <w:rsid w:val="00AD1B23"/>
    <w:rsid w:val="00AD1F3C"/>
    <w:rsid w:val="00AD21A9"/>
    <w:rsid w:val="00AD2B29"/>
    <w:rsid w:val="00AD3280"/>
    <w:rsid w:val="00AD335A"/>
    <w:rsid w:val="00AD3A79"/>
    <w:rsid w:val="00AD3BC8"/>
    <w:rsid w:val="00AD497A"/>
    <w:rsid w:val="00AD4A7E"/>
    <w:rsid w:val="00AD611B"/>
    <w:rsid w:val="00AD6512"/>
    <w:rsid w:val="00AD7DBB"/>
    <w:rsid w:val="00AD7FC9"/>
    <w:rsid w:val="00AE19CF"/>
    <w:rsid w:val="00AE28FC"/>
    <w:rsid w:val="00AE313E"/>
    <w:rsid w:val="00AE383E"/>
    <w:rsid w:val="00AE44EB"/>
    <w:rsid w:val="00AE71AC"/>
    <w:rsid w:val="00AF048C"/>
    <w:rsid w:val="00AF0BFD"/>
    <w:rsid w:val="00AF1619"/>
    <w:rsid w:val="00AF1969"/>
    <w:rsid w:val="00AF2098"/>
    <w:rsid w:val="00AF48DC"/>
    <w:rsid w:val="00AF501E"/>
    <w:rsid w:val="00AF6A39"/>
    <w:rsid w:val="00AF6B9E"/>
    <w:rsid w:val="00AF745E"/>
    <w:rsid w:val="00AF7C46"/>
    <w:rsid w:val="00B0063B"/>
    <w:rsid w:val="00B01EB9"/>
    <w:rsid w:val="00B03885"/>
    <w:rsid w:val="00B04B57"/>
    <w:rsid w:val="00B05674"/>
    <w:rsid w:val="00B06031"/>
    <w:rsid w:val="00B070B8"/>
    <w:rsid w:val="00B07881"/>
    <w:rsid w:val="00B07C15"/>
    <w:rsid w:val="00B1021D"/>
    <w:rsid w:val="00B10B68"/>
    <w:rsid w:val="00B10F0F"/>
    <w:rsid w:val="00B10F11"/>
    <w:rsid w:val="00B119C2"/>
    <w:rsid w:val="00B11F55"/>
    <w:rsid w:val="00B1255A"/>
    <w:rsid w:val="00B12D42"/>
    <w:rsid w:val="00B13B09"/>
    <w:rsid w:val="00B144C4"/>
    <w:rsid w:val="00B14CD1"/>
    <w:rsid w:val="00B15013"/>
    <w:rsid w:val="00B152C2"/>
    <w:rsid w:val="00B15760"/>
    <w:rsid w:val="00B1631A"/>
    <w:rsid w:val="00B16E76"/>
    <w:rsid w:val="00B17983"/>
    <w:rsid w:val="00B17D33"/>
    <w:rsid w:val="00B21C9F"/>
    <w:rsid w:val="00B2275D"/>
    <w:rsid w:val="00B2436D"/>
    <w:rsid w:val="00B24F65"/>
    <w:rsid w:val="00B25B5C"/>
    <w:rsid w:val="00B26570"/>
    <w:rsid w:val="00B265D0"/>
    <w:rsid w:val="00B26A35"/>
    <w:rsid w:val="00B279FC"/>
    <w:rsid w:val="00B3049A"/>
    <w:rsid w:val="00B3065A"/>
    <w:rsid w:val="00B32260"/>
    <w:rsid w:val="00B331CA"/>
    <w:rsid w:val="00B35BBD"/>
    <w:rsid w:val="00B36151"/>
    <w:rsid w:val="00B36375"/>
    <w:rsid w:val="00B36582"/>
    <w:rsid w:val="00B36711"/>
    <w:rsid w:val="00B376EE"/>
    <w:rsid w:val="00B37C2F"/>
    <w:rsid w:val="00B417CA"/>
    <w:rsid w:val="00B417FE"/>
    <w:rsid w:val="00B419D4"/>
    <w:rsid w:val="00B438F4"/>
    <w:rsid w:val="00B45F29"/>
    <w:rsid w:val="00B47A40"/>
    <w:rsid w:val="00B50153"/>
    <w:rsid w:val="00B5052B"/>
    <w:rsid w:val="00B50E47"/>
    <w:rsid w:val="00B51BAE"/>
    <w:rsid w:val="00B53973"/>
    <w:rsid w:val="00B55C69"/>
    <w:rsid w:val="00B5647F"/>
    <w:rsid w:val="00B569BA"/>
    <w:rsid w:val="00B56C8C"/>
    <w:rsid w:val="00B56EBC"/>
    <w:rsid w:val="00B56FFE"/>
    <w:rsid w:val="00B60B7A"/>
    <w:rsid w:val="00B63B7B"/>
    <w:rsid w:val="00B64BD8"/>
    <w:rsid w:val="00B65649"/>
    <w:rsid w:val="00B65A8A"/>
    <w:rsid w:val="00B65FD4"/>
    <w:rsid w:val="00B6674C"/>
    <w:rsid w:val="00B66FC9"/>
    <w:rsid w:val="00B6703E"/>
    <w:rsid w:val="00B6754C"/>
    <w:rsid w:val="00B676A3"/>
    <w:rsid w:val="00B70BD0"/>
    <w:rsid w:val="00B72368"/>
    <w:rsid w:val="00B72522"/>
    <w:rsid w:val="00B72943"/>
    <w:rsid w:val="00B72F0A"/>
    <w:rsid w:val="00B73582"/>
    <w:rsid w:val="00B73779"/>
    <w:rsid w:val="00B745DB"/>
    <w:rsid w:val="00B74943"/>
    <w:rsid w:val="00B74AFF"/>
    <w:rsid w:val="00B7590E"/>
    <w:rsid w:val="00B75C2C"/>
    <w:rsid w:val="00B76DC0"/>
    <w:rsid w:val="00B77947"/>
    <w:rsid w:val="00B8040C"/>
    <w:rsid w:val="00B82893"/>
    <w:rsid w:val="00B832C9"/>
    <w:rsid w:val="00B83BF4"/>
    <w:rsid w:val="00B866F4"/>
    <w:rsid w:val="00B869A2"/>
    <w:rsid w:val="00B90222"/>
    <w:rsid w:val="00B906DD"/>
    <w:rsid w:val="00B90DAD"/>
    <w:rsid w:val="00B92039"/>
    <w:rsid w:val="00B927D0"/>
    <w:rsid w:val="00B930AA"/>
    <w:rsid w:val="00B931AA"/>
    <w:rsid w:val="00B9484E"/>
    <w:rsid w:val="00B95DAA"/>
    <w:rsid w:val="00B9642B"/>
    <w:rsid w:val="00B96C8C"/>
    <w:rsid w:val="00B971C9"/>
    <w:rsid w:val="00B976E0"/>
    <w:rsid w:val="00B97A85"/>
    <w:rsid w:val="00B97D4D"/>
    <w:rsid w:val="00BA03EA"/>
    <w:rsid w:val="00BA074C"/>
    <w:rsid w:val="00BA0CFB"/>
    <w:rsid w:val="00BA0DF4"/>
    <w:rsid w:val="00BA247E"/>
    <w:rsid w:val="00BA346A"/>
    <w:rsid w:val="00BA3731"/>
    <w:rsid w:val="00BA4196"/>
    <w:rsid w:val="00BA4AA7"/>
    <w:rsid w:val="00BA4EEF"/>
    <w:rsid w:val="00BA4F7B"/>
    <w:rsid w:val="00BA599B"/>
    <w:rsid w:val="00BA5B6D"/>
    <w:rsid w:val="00BA6043"/>
    <w:rsid w:val="00BA61CD"/>
    <w:rsid w:val="00BA6770"/>
    <w:rsid w:val="00BA70A2"/>
    <w:rsid w:val="00BB0638"/>
    <w:rsid w:val="00BB0776"/>
    <w:rsid w:val="00BB2BF2"/>
    <w:rsid w:val="00BB3EBE"/>
    <w:rsid w:val="00BB4B1B"/>
    <w:rsid w:val="00BB5E90"/>
    <w:rsid w:val="00BB634D"/>
    <w:rsid w:val="00BB6455"/>
    <w:rsid w:val="00BB7C4E"/>
    <w:rsid w:val="00BC0186"/>
    <w:rsid w:val="00BC0369"/>
    <w:rsid w:val="00BC061C"/>
    <w:rsid w:val="00BC0D3A"/>
    <w:rsid w:val="00BC1859"/>
    <w:rsid w:val="00BC1E98"/>
    <w:rsid w:val="00BC45D4"/>
    <w:rsid w:val="00BC48EE"/>
    <w:rsid w:val="00BC57B5"/>
    <w:rsid w:val="00BC5E85"/>
    <w:rsid w:val="00BC60F3"/>
    <w:rsid w:val="00BC6230"/>
    <w:rsid w:val="00BD0E47"/>
    <w:rsid w:val="00BD1126"/>
    <w:rsid w:val="00BD17EE"/>
    <w:rsid w:val="00BD1BD0"/>
    <w:rsid w:val="00BD2A64"/>
    <w:rsid w:val="00BD36FC"/>
    <w:rsid w:val="00BD3D71"/>
    <w:rsid w:val="00BD4D20"/>
    <w:rsid w:val="00BD4D36"/>
    <w:rsid w:val="00BD66F2"/>
    <w:rsid w:val="00BD71CC"/>
    <w:rsid w:val="00BD7769"/>
    <w:rsid w:val="00BD7888"/>
    <w:rsid w:val="00BE02A3"/>
    <w:rsid w:val="00BE0392"/>
    <w:rsid w:val="00BE0926"/>
    <w:rsid w:val="00BE1927"/>
    <w:rsid w:val="00BE3F07"/>
    <w:rsid w:val="00BE5E9F"/>
    <w:rsid w:val="00BE6379"/>
    <w:rsid w:val="00BE649D"/>
    <w:rsid w:val="00BE6826"/>
    <w:rsid w:val="00BE68E8"/>
    <w:rsid w:val="00BE6DEA"/>
    <w:rsid w:val="00BE7237"/>
    <w:rsid w:val="00BE756E"/>
    <w:rsid w:val="00BE7767"/>
    <w:rsid w:val="00BF09F9"/>
    <w:rsid w:val="00BF0F69"/>
    <w:rsid w:val="00BF243E"/>
    <w:rsid w:val="00BF2886"/>
    <w:rsid w:val="00BF29C8"/>
    <w:rsid w:val="00BF32BE"/>
    <w:rsid w:val="00BF36FE"/>
    <w:rsid w:val="00BF4377"/>
    <w:rsid w:val="00BF598E"/>
    <w:rsid w:val="00BF66E5"/>
    <w:rsid w:val="00BF6827"/>
    <w:rsid w:val="00BF7E20"/>
    <w:rsid w:val="00C010E0"/>
    <w:rsid w:val="00C01CB8"/>
    <w:rsid w:val="00C03500"/>
    <w:rsid w:val="00C0367E"/>
    <w:rsid w:val="00C037AB"/>
    <w:rsid w:val="00C069A4"/>
    <w:rsid w:val="00C06ABA"/>
    <w:rsid w:val="00C06C1E"/>
    <w:rsid w:val="00C10515"/>
    <w:rsid w:val="00C124E4"/>
    <w:rsid w:val="00C14E2D"/>
    <w:rsid w:val="00C163D5"/>
    <w:rsid w:val="00C16A07"/>
    <w:rsid w:val="00C17EBB"/>
    <w:rsid w:val="00C205B8"/>
    <w:rsid w:val="00C20DE5"/>
    <w:rsid w:val="00C2330E"/>
    <w:rsid w:val="00C23C6B"/>
    <w:rsid w:val="00C24127"/>
    <w:rsid w:val="00C244F8"/>
    <w:rsid w:val="00C24961"/>
    <w:rsid w:val="00C24EA0"/>
    <w:rsid w:val="00C25C96"/>
    <w:rsid w:val="00C262F3"/>
    <w:rsid w:val="00C26EBF"/>
    <w:rsid w:val="00C273DC"/>
    <w:rsid w:val="00C27859"/>
    <w:rsid w:val="00C27DF2"/>
    <w:rsid w:val="00C320D5"/>
    <w:rsid w:val="00C33138"/>
    <w:rsid w:val="00C359CB"/>
    <w:rsid w:val="00C36296"/>
    <w:rsid w:val="00C363CC"/>
    <w:rsid w:val="00C36BC4"/>
    <w:rsid w:val="00C36F38"/>
    <w:rsid w:val="00C37213"/>
    <w:rsid w:val="00C407A5"/>
    <w:rsid w:val="00C40C69"/>
    <w:rsid w:val="00C4114C"/>
    <w:rsid w:val="00C422FB"/>
    <w:rsid w:val="00C428A3"/>
    <w:rsid w:val="00C429A5"/>
    <w:rsid w:val="00C42C1B"/>
    <w:rsid w:val="00C4323A"/>
    <w:rsid w:val="00C44566"/>
    <w:rsid w:val="00C44B11"/>
    <w:rsid w:val="00C44D70"/>
    <w:rsid w:val="00C44F84"/>
    <w:rsid w:val="00C459F6"/>
    <w:rsid w:val="00C461D2"/>
    <w:rsid w:val="00C50308"/>
    <w:rsid w:val="00C50388"/>
    <w:rsid w:val="00C5051E"/>
    <w:rsid w:val="00C51052"/>
    <w:rsid w:val="00C51BDD"/>
    <w:rsid w:val="00C52C07"/>
    <w:rsid w:val="00C52FC9"/>
    <w:rsid w:val="00C53DB0"/>
    <w:rsid w:val="00C54B78"/>
    <w:rsid w:val="00C55461"/>
    <w:rsid w:val="00C55E09"/>
    <w:rsid w:val="00C567F8"/>
    <w:rsid w:val="00C56FCF"/>
    <w:rsid w:val="00C578BE"/>
    <w:rsid w:val="00C60CA7"/>
    <w:rsid w:val="00C61D2F"/>
    <w:rsid w:val="00C61EF5"/>
    <w:rsid w:val="00C62E1B"/>
    <w:rsid w:val="00C635BB"/>
    <w:rsid w:val="00C641CD"/>
    <w:rsid w:val="00C65EA6"/>
    <w:rsid w:val="00C67338"/>
    <w:rsid w:val="00C700DA"/>
    <w:rsid w:val="00C71256"/>
    <w:rsid w:val="00C712F1"/>
    <w:rsid w:val="00C723E1"/>
    <w:rsid w:val="00C74780"/>
    <w:rsid w:val="00C7628A"/>
    <w:rsid w:val="00C76FD2"/>
    <w:rsid w:val="00C77766"/>
    <w:rsid w:val="00C77BBB"/>
    <w:rsid w:val="00C811F5"/>
    <w:rsid w:val="00C829B7"/>
    <w:rsid w:val="00C83464"/>
    <w:rsid w:val="00C84698"/>
    <w:rsid w:val="00C84BB8"/>
    <w:rsid w:val="00C85D8C"/>
    <w:rsid w:val="00C86250"/>
    <w:rsid w:val="00C87DFE"/>
    <w:rsid w:val="00C92E05"/>
    <w:rsid w:val="00C938E2"/>
    <w:rsid w:val="00C94AE1"/>
    <w:rsid w:val="00C94E7D"/>
    <w:rsid w:val="00C95200"/>
    <w:rsid w:val="00C95D9B"/>
    <w:rsid w:val="00C967E2"/>
    <w:rsid w:val="00C97054"/>
    <w:rsid w:val="00C9749F"/>
    <w:rsid w:val="00C977D1"/>
    <w:rsid w:val="00CA04F6"/>
    <w:rsid w:val="00CA12DA"/>
    <w:rsid w:val="00CA14A0"/>
    <w:rsid w:val="00CA1FFF"/>
    <w:rsid w:val="00CA22BA"/>
    <w:rsid w:val="00CA2395"/>
    <w:rsid w:val="00CA3FA4"/>
    <w:rsid w:val="00CA4D46"/>
    <w:rsid w:val="00CA584D"/>
    <w:rsid w:val="00CA6B5F"/>
    <w:rsid w:val="00CA70F7"/>
    <w:rsid w:val="00CB0505"/>
    <w:rsid w:val="00CB05BF"/>
    <w:rsid w:val="00CB09D8"/>
    <w:rsid w:val="00CB0E77"/>
    <w:rsid w:val="00CB1564"/>
    <w:rsid w:val="00CB21DC"/>
    <w:rsid w:val="00CB2356"/>
    <w:rsid w:val="00CB2C12"/>
    <w:rsid w:val="00CB3780"/>
    <w:rsid w:val="00CB450B"/>
    <w:rsid w:val="00CB4CEC"/>
    <w:rsid w:val="00CB5BCA"/>
    <w:rsid w:val="00CB6B2B"/>
    <w:rsid w:val="00CB6D34"/>
    <w:rsid w:val="00CB6F76"/>
    <w:rsid w:val="00CB7606"/>
    <w:rsid w:val="00CC0048"/>
    <w:rsid w:val="00CC17E6"/>
    <w:rsid w:val="00CC1F7A"/>
    <w:rsid w:val="00CC20C0"/>
    <w:rsid w:val="00CC21A3"/>
    <w:rsid w:val="00CC263C"/>
    <w:rsid w:val="00CC2ED4"/>
    <w:rsid w:val="00CC53C8"/>
    <w:rsid w:val="00CC5681"/>
    <w:rsid w:val="00CC6CBB"/>
    <w:rsid w:val="00CD07A3"/>
    <w:rsid w:val="00CD07DC"/>
    <w:rsid w:val="00CD0C4B"/>
    <w:rsid w:val="00CD0FF2"/>
    <w:rsid w:val="00CD1D90"/>
    <w:rsid w:val="00CD23D1"/>
    <w:rsid w:val="00CD30CA"/>
    <w:rsid w:val="00CD32FA"/>
    <w:rsid w:val="00CD3FB6"/>
    <w:rsid w:val="00CD42B2"/>
    <w:rsid w:val="00CD457A"/>
    <w:rsid w:val="00CD4FDD"/>
    <w:rsid w:val="00CD551E"/>
    <w:rsid w:val="00CD59B6"/>
    <w:rsid w:val="00CD5D21"/>
    <w:rsid w:val="00CD5FAB"/>
    <w:rsid w:val="00CD6849"/>
    <w:rsid w:val="00CE0530"/>
    <w:rsid w:val="00CE0FD6"/>
    <w:rsid w:val="00CE117F"/>
    <w:rsid w:val="00CE1A4E"/>
    <w:rsid w:val="00CE20EC"/>
    <w:rsid w:val="00CE35AF"/>
    <w:rsid w:val="00CE396C"/>
    <w:rsid w:val="00CE4D0C"/>
    <w:rsid w:val="00CE6C24"/>
    <w:rsid w:val="00CE7082"/>
    <w:rsid w:val="00CE70FA"/>
    <w:rsid w:val="00CE76F8"/>
    <w:rsid w:val="00CF047F"/>
    <w:rsid w:val="00CF32F0"/>
    <w:rsid w:val="00CF36D8"/>
    <w:rsid w:val="00CF3902"/>
    <w:rsid w:val="00CF526D"/>
    <w:rsid w:val="00CF5811"/>
    <w:rsid w:val="00CF5CCD"/>
    <w:rsid w:val="00CF60B3"/>
    <w:rsid w:val="00CF6BF1"/>
    <w:rsid w:val="00CF6DA7"/>
    <w:rsid w:val="00D018D8"/>
    <w:rsid w:val="00D01E15"/>
    <w:rsid w:val="00D025BC"/>
    <w:rsid w:val="00D02685"/>
    <w:rsid w:val="00D0572D"/>
    <w:rsid w:val="00D06BB8"/>
    <w:rsid w:val="00D070CE"/>
    <w:rsid w:val="00D107C6"/>
    <w:rsid w:val="00D10C08"/>
    <w:rsid w:val="00D112E7"/>
    <w:rsid w:val="00D11C4A"/>
    <w:rsid w:val="00D11FD3"/>
    <w:rsid w:val="00D1204B"/>
    <w:rsid w:val="00D125D6"/>
    <w:rsid w:val="00D14879"/>
    <w:rsid w:val="00D14CC0"/>
    <w:rsid w:val="00D16B94"/>
    <w:rsid w:val="00D200E4"/>
    <w:rsid w:val="00D20E58"/>
    <w:rsid w:val="00D21EAC"/>
    <w:rsid w:val="00D22975"/>
    <w:rsid w:val="00D23100"/>
    <w:rsid w:val="00D233B9"/>
    <w:rsid w:val="00D23815"/>
    <w:rsid w:val="00D241B5"/>
    <w:rsid w:val="00D2503A"/>
    <w:rsid w:val="00D252E1"/>
    <w:rsid w:val="00D26802"/>
    <w:rsid w:val="00D26D7E"/>
    <w:rsid w:val="00D274A7"/>
    <w:rsid w:val="00D30464"/>
    <w:rsid w:val="00D30926"/>
    <w:rsid w:val="00D30F69"/>
    <w:rsid w:val="00D3281A"/>
    <w:rsid w:val="00D33556"/>
    <w:rsid w:val="00D337F3"/>
    <w:rsid w:val="00D344D1"/>
    <w:rsid w:val="00D345EE"/>
    <w:rsid w:val="00D34A67"/>
    <w:rsid w:val="00D35240"/>
    <w:rsid w:val="00D376F4"/>
    <w:rsid w:val="00D37F0F"/>
    <w:rsid w:val="00D4100E"/>
    <w:rsid w:val="00D41A82"/>
    <w:rsid w:val="00D43118"/>
    <w:rsid w:val="00D4371F"/>
    <w:rsid w:val="00D43E52"/>
    <w:rsid w:val="00D4438C"/>
    <w:rsid w:val="00D44D3F"/>
    <w:rsid w:val="00D44D5D"/>
    <w:rsid w:val="00D4511F"/>
    <w:rsid w:val="00D45308"/>
    <w:rsid w:val="00D4544E"/>
    <w:rsid w:val="00D458A2"/>
    <w:rsid w:val="00D45A8A"/>
    <w:rsid w:val="00D466AC"/>
    <w:rsid w:val="00D475DC"/>
    <w:rsid w:val="00D511EC"/>
    <w:rsid w:val="00D516F7"/>
    <w:rsid w:val="00D5290E"/>
    <w:rsid w:val="00D5383C"/>
    <w:rsid w:val="00D540A1"/>
    <w:rsid w:val="00D545CA"/>
    <w:rsid w:val="00D550B0"/>
    <w:rsid w:val="00D55382"/>
    <w:rsid w:val="00D557AD"/>
    <w:rsid w:val="00D56372"/>
    <w:rsid w:val="00D566BF"/>
    <w:rsid w:val="00D56844"/>
    <w:rsid w:val="00D60018"/>
    <w:rsid w:val="00D6073B"/>
    <w:rsid w:val="00D60EB4"/>
    <w:rsid w:val="00D611CE"/>
    <w:rsid w:val="00D61807"/>
    <w:rsid w:val="00D61F03"/>
    <w:rsid w:val="00D62D59"/>
    <w:rsid w:val="00D63188"/>
    <w:rsid w:val="00D64E51"/>
    <w:rsid w:val="00D65C87"/>
    <w:rsid w:val="00D661C6"/>
    <w:rsid w:val="00D66A77"/>
    <w:rsid w:val="00D70991"/>
    <w:rsid w:val="00D71765"/>
    <w:rsid w:val="00D71806"/>
    <w:rsid w:val="00D71BCD"/>
    <w:rsid w:val="00D74A69"/>
    <w:rsid w:val="00D76253"/>
    <w:rsid w:val="00D77039"/>
    <w:rsid w:val="00D77A4A"/>
    <w:rsid w:val="00D8044A"/>
    <w:rsid w:val="00D81157"/>
    <w:rsid w:val="00D816A3"/>
    <w:rsid w:val="00D81849"/>
    <w:rsid w:val="00D8191E"/>
    <w:rsid w:val="00D81AE1"/>
    <w:rsid w:val="00D8267B"/>
    <w:rsid w:val="00D82F2C"/>
    <w:rsid w:val="00D8580B"/>
    <w:rsid w:val="00D85A81"/>
    <w:rsid w:val="00D85DDF"/>
    <w:rsid w:val="00D85F7E"/>
    <w:rsid w:val="00D91169"/>
    <w:rsid w:val="00D91738"/>
    <w:rsid w:val="00D92605"/>
    <w:rsid w:val="00D9352D"/>
    <w:rsid w:val="00D9442A"/>
    <w:rsid w:val="00D94BC2"/>
    <w:rsid w:val="00D94ECF"/>
    <w:rsid w:val="00D959A3"/>
    <w:rsid w:val="00D95B27"/>
    <w:rsid w:val="00D95ECE"/>
    <w:rsid w:val="00D963C4"/>
    <w:rsid w:val="00D96C87"/>
    <w:rsid w:val="00D96DA7"/>
    <w:rsid w:val="00D970CE"/>
    <w:rsid w:val="00DA1A82"/>
    <w:rsid w:val="00DA1C73"/>
    <w:rsid w:val="00DA1FC0"/>
    <w:rsid w:val="00DA200D"/>
    <w:rsid w:val="00DA20DB"/>
    <w:rsid w:val="00DA2614"/>
    <w:rsid w:val="00DA2971"/>
    <w:rsid w:val="00DA30CB"/>
    <w:rsid w:val="00DA3CF9"/>
    <w:rsid w:val="00DA4962"/>
    <w:rsid w:val="00DA4ACE"/>
    <w:rsid w:val="00DA56F9"/>
    <w:rsid w:val="00DA61EA"/>
    <w:rsid w:val="00DA62F9"/>
    <w:rsid w:val="00DA6872"/>
    <w:rsid w:val="00DA6889"/>
    <w:rsid w:val="00DA7867"/>
    <w:rsid w:val="00DA78E4"/>
    <w:rsid w:val="00DB008F"/>
    <w:rsid w:val="00DB087A"/>
    <w:rsid w:val="00DB0DF9"/>
    <w:rsid w:val="00DB1300"/>
    <w:rsid w:val="00DB24D1"/>
    <w:rsid w:val="00DB3AE7"/>
    <w:rsid w:val="00DB46F2"/>
    <w:rsid w:val="00DB519A"/>
    <w:rsid w:val="00DB5F66"/>
    <w:rsid w:val="00DB629F"/>
    <w:rsid w:val="00DB6ED4"/>
    <w:rsid w:val="00DB7378"/>
    <w:rsid w:val="00DB7608"/>
    <w:rsid w:val="00DB7D94"/>
    <w:rsid w:val="00DC006F"/>
    <w:rsid w:val="00DC06C9"/>
    <w:rsid w:val="00DC1255"/>
    <w:rsid w:val="00DC1262"/>
    <w:rsid w:val="00DC1663"/>
    <w:rsid w:val="00DC19D2"/>
    <w:rsid w:val="00DC5099"/>
    <w:rsid w:val="00DC53E9"/>
    <w:rsid w:val="00DC5E88"/>
    <w:rsid w:val="00DC6071"/>
    <w:rsid w:val="00DC694E"/>
    <w:rsid w:val="00DC7133"/>
    <w:rsid w:val="00DC744C"/>
    <w:rsid w:val="00DC79A5"/>
    <w:rsid w:val="00DD02AD"/>
    <w:rsid w:val="00DD0814"/>
    <w:rsid w:val="00DD27E3"/>
    <w:rsid w:val="00DD2B8C"/>
    <w:rsid w:val="00DD38DF"/>
    <w:rsid w:val="00DD400F"/>
    <w:rsid w:val="00DD4D40"/>
    <w:rsid w:val="00DD6E46"/>
    <w:rsid w:val="00DD7AD3"/>
    <w:rsid w:val="00DD7EDD"/>
    <w:rsid w:val="00DE2629"/>
    <w:rsid w:val="00DE2863"/>
    <w:rsid w:val="00DE2A72"/>
    <w:rsid w:val="00DE36E7"/>
    <w:rsid w:val="00DE39CD"/>
    <w:rsid w:val="00DE3AE1"/>
    <w:rsid w:val="00DE4383"/>
    <w:rsid w:val="00DE4972"/>
    <w:rsid w:val="00DE5EE7"/>
    <w:rsid w:val="00DE6D76"/>
    <w:rsid w:val="00DE7CF2"/>
    <w:rsid w:val="00DE7EA7"/>
    <w:rsid w:val="00DF00D3"/>
    <w:rsid w:val="00DF0D59"/>
    <w:rsid w:val="00DF13D2"/>
    <w:rsid w:val="00DF1608"/>
    <w:rsid w:val="00DF294E"/>
    <w:rsid w:val="00DF2AEA"/>
    <w:rsid w:val="00DF3E95"/>
    <w:rsid w:val="00DF5211"/>
    <w:rsid w:val="00DF5466"/>
    <w:rsid w:val="00DF5C9B"/>
    <w:rsid w:val="00DF71D4"/>
    <w:rsid w:val="00E01E00"/>
    <w:rsid w:val="00E05135"/>
    <w:rsid w:val="00E052AD"/>
    <w:rsid w:val="00E05C30"/>
    <w:rsid w:val="00E06139"/>
    <w:rsid w:val="00E07AFF"/>
    <w:rsid w:val="00E1486A"/>
    <w:rsid w:val="00E14E09"/>
    <w:rsid w:val="00E150AB"/>
    <w:rsid w:val="00E1537F"/>
    <w:rsid w:val="00E1570D"/>
    <w:rsid w:val="00E15C37"/>
    <w:rsid w:val="00E1614E"/>
    <w:rsid w:val="00E168BA"/>
    <w:rsid w:val="00E16B6F"/>
    <w:rsid w:val="00E17CB7"/>
    <w:rsid w:val="00E2011E"/>
    <w:rsid w:val="00E204DC"/>
    <w:rsid w:val="00E20631"/>
    <w:rsid w:val="00E21983"/>
    <w:rsid w:val="00E22E58"/>
    <w:rsid w:val="00E23BCB"/>
    <w:rsid w:val="00E24120"/>
    <w:rsid w:val="00E243BC"/>
    <w:rsid w:val="00E26590"/>
    <w:rsid w:val="00E279C6"/>
    <w:rsid w:val="00E3194E"/>
    <w:rsid w:val="00E3202E"/>
    <w:rsid w:val="00E32BCD"/>
    <w:rsid w:val="00E33A58"/>
    <w:rsid w:val="00E33F6D"/>
    <w:rsid w:val="00E34623"/>
    <w:rsid w:val="00E34EA9"/>
    <w:rsid w:val="00E355D8"/>
    <w:rsid w:val="00E35D5B"/>
    <w:rsid w:val="00E370FD"/>
    <w:rsid w:val="00E37BA5"/>
    <w:rsid w:val="00E4032C"/>
    <w:rsid w:val="00E41872"/>
    <w:rsid w:val="00E42B9D"/>
    <w:rsid w:val="00E42EDE"/>
    <w:rsid w:val="00E43757"/>
    <w:rsid w:val="00E437D1"/>
    <w:rsid w:val="00E4386F"/>
    <w:rsid w:val="00E44CB1"/>
    <w:rsid w:val="00E450AB"/>
    <w:rsid w:val="00E4598C"/>
    <w:rsid w:val="00E45D91"/>
    <w:rsid w:val="00E45DD8"/>
    <w:rsid w:val="00E4643C"/>
    <w:rsid w:val="00E46BE5"/>
    <w:rsid w:val="00E47F25"/>
    <w:rsid w:val="00E503F4"/>
    <w:rsid w:val="00E51505"/>
    <w:rsid w:val="00E51641"/>
    <w:rsid w:val="00E51731"/>
    <w:rsid w:val="00E51823"/>
    <w:rsid w:val="00E52581"/>
    <w:rsid w:val="00E54CE3"/>
    <w:rsid w:val="00E54D15"/>
    <w:rsid w:val="00E55D07"/>
    <w:rsid w:val="00E56BB7"/>
    <w:rsid w:val="00E56C86"/>
    <w:rsid w:val="00E56C8A"/>
    <w:rsid w:val="00E57AEF"/>
    <w:rsid w:val="00E60736"/>
    <w:rsid w:val="00E60902"/>
    <w:rsid w:val="00E62084"/>
    <w:rsid w:val="00E6373F"/>
    <w:rsid w:val="00E63C7E"/>
    <w:rsid w:val="00E6529F"/>
    <w:rsid w:val="00E653F7"/>
    <w:rsid w:val="00E65659"/>
    <w:rsid w:val="00E66D12"/>
    <w:rsid w:val="00E6755F"/>
    <w:rsid w:val="00E67AF4"/>
    <w:rsid w:val="00E70418"/>
    <w:rsid w:val="00E71913"/>
    <w:rsid w:val="00E719BD"/>
    <w:rsid w:val="00E71BA7"/>
    <w:rsid w:val="00E72BBE"/>
    <w:rsid w:val="00E735BA"/>
    <w:rsid w:val="00E73CB2"/>
    <w:rsid w:val="00E74ACD"/>
    <w:rsid w:val="00E75286"/>
    <w:rsid w:val="00E7661C"/>
    <w:rsid w:val="00E76ABC"/>
    <w:rsid w:val="00E775EE"/>
    <w:rsid w:val="00E803DE"/>
    <w:rsid w:val="00E81450"/>
    <w:rsid w:val="00E81FAC"/>
    <w:rsid w:val="00E82374"/>
    <w:rsid w:val="00E83510"/>
    <w:rsid w:val="00E843B9"/>
    <w:rsid w:val="00E84EBE"/>
    <w:rsid w:val="00E8658C"/>
    <w:rsid w:val="00E8668C"/>
    <w:rsid w:val="00E868A0"/>
    <w:rsid w:val="00E86C3A"/>
    <w:rsid w:val="00E86D40"/>
    <w:rsid w:val="00E879D4"/>
    <w:rsid w:val="00E906C9"/>
    <w:rsid w:val="00E91177"/>
    <w:rsid w:val="00E93CB6"/>
    <w:rsid w:val="00E94598"/>
    <w:rsid w:val="00E95679"/>
    <w:rsid w:val="00E95F06"/>
    <w:rsid w:val="00E96B63"/>
    <w:rsid w:val="00E97ECE"/>
    <w:rsid w:val="00EA08AB"/>
    <w:rsid w:val="00EA09CE"/>
    <w:rsid w:val="00EA3495"/>
    <w:rsid w:val="00EA5679"/>
    <w:rsid w:val="00EA5A5F"/>
    <w:rsid w:val="00EA5B96"/>
    <w:rsid w:val="00EA63DF"/>
    <w:rsid w:val="00EA7C42"/>
    <w:rsid w:val="00EB0C51"/>
    <w:rsid w:val="00EB0EC2"/>
    <w:rsid w:val="00EB108A"/>
    <w:rsid w:val="00EB2422"/>
    <w:rsid w:val="00EB2C53"/>
    <w:rsid w:val="00EB2E59"/>
    <w:rsid w:val="00EB322E"/>
    <w:rsid w:val="00EB32E6"/>
    <w:rsid w:val="00EB3DFB"/>
    <w:rsid w:val="00EB476A"/>
    <w:rsid w:val="00EB627A"/>
    <w:rsid w:val="00EB67CE"/>
    <w:rsid w:val="00EB6E42"/>
    <w:rsid w:val="00EB71BA"/>
    <w:rsid w:val="00EB74C1"/>
    <w:rsid w:val="00EB7748"/>
    <w:rsid w:val="00EB77AC"/>
    <w:rsid w:val="00EC0209"/>
    <w:rsid w:val="00EC020E"/>
    <w:rsid w:val="00EC143A"/>
    <w:rsid w:val="00EC2F8F"/>
    <w:rsid w:val="00EC45DF"/>
    <w:rsid w:val="00EC4E56"/>
    <w:rsid w:val="00ED079A"/>
    <w:rsid w:val="00ED0E1D"/>
    <w:rsid w:val="00ED1087"/>
    <w:rsid w:val="00ED15EB"/>
    <w:rsid w:val="00ED3BA0"/>
    <w:rsid w:val="00ED3F78"/>
    <w:rsid w:val="00ED516A"/>
    <w:rsid w:val="00ED5D7A"/>
    <w:rsid w:val="00ED6436"/>
    <w:rsid w:val="00ED659B"/>
    <w:rsid w:val="00ED7D83"/>
    <w:rsid w:val="00EE09C8"/>
    <w:rsid w:val="00EE17A5"/>
    <w:rsid w:val="00EE3209"/>
    <w:rsid w:val="00EE3A8E"/>
    <w:rsid w:val="00EE4F37"/>
    <w:rsid w:val="00EE532C"/>
    <w:rsid w:val="00EE5E54"/>
    <w:rsid w:val="00EE6C6F"/>
    <w:rsid w:val="00EE7219"/>
    <w:rsid w:val="00EE77F1"/>
    <w:rsid w:val="00EE7816"/>
    <w:rsid w:val="00EE7AD8"/>
    <w:rsid w:val="00EF1049"/>
    <w:rsid w:val="00EF12A3"/>
    <w:rsid w:val="00EF395C"/>
    <w:rsid w:val="00EF3DDB"/>
    <w:rsid w:val="00EF4D30"/>
    <w:rsid w:val="00EF7BA3"/>
    <w:rsid w:val="00F00C04"/>
    <w:rsid w:val="00F019D9"/>
    <w:rsid w:val="00F02A65"/>
    <w:rsid w:val="00F02CF7"/>
    <w:rsid w:val="00F02D65"/>
    <w:rsid w:val="00F03F15"/>
    <w:rsid w:val="00F04ABD"/>
    <w:rsid w:val="00F056CE"/>
    <w:rsid w:val="00F06B18"/>
    <w:rsid w:val="00F07396"/>
    <w:rsid w:val="00F113E2"/>
    <w:rsid w:val="00F11E9E"/>
    <w:rsid w:val="00F12DA9"/>
    <w:rsid w:val="00F136F8"/>
    <w:rsid w:val="00F138F5"/>
    <w:rsid w:val="00F13D39"/>
    <w:rsid w:val="00F13F80"/>
    <w:rsid w:val="00F16884"/>
    <w:rsid w:val="00F17309"/>
    <w:rsid w:val="00F17A1A"/>
    <w:rsid w:val="00F17F2C"/>
    <w:rsid w:val="00F208A1"/>
    <w:rsid w:val="00F21079"/>
    <w:rsid w:val="00F2245B"/>
    <w:rsid w:val="00F22E96"/>
    <w:rsid w:val="00F23205"/>
    <w:rsid w:val="00F23CB3"/>
    <w:rsid w:val="00F248A2"/>
    <w:rsid w:val="00F25EE7"/>
    <w:rsid w:val="00F263B9"/>
    <w:rsid w:val="00F277EB"/>
    <w:rsid w:val="00F301AF"/>
    <w:rsid w:val="00F303EE"/>
    <w:rsid w:val="00F321CB"/>
    <w:rsid w:val="00F32DF0"/>
    <w:rsid w:val="00F3356B"/>
    <w:rsid w:val="00F358BB"/>
    <w:rsid w:val="00F35C6A"/>
    <w:rsid w:val="00F3645E"/>
    <w:rsid w:val="00F368D4"/>
    <w:rsid w:val="00F371C3"/>
    <w:rsid w:val="00F378F7"/>
    <w:rsid w:val="00F40439"/>
    <w:rsid w:val="00F40F06"/>
    <w:rsid w:val="00F4149A"/>
    <w:rsid w:val="00F414D6"/>
    <w:rsid w:val="00F42D21"/>
    <w:rsid w:val="00F44212"/>
    <w:rsid w:val="00F445CE"/>
    <w:rsid w:val="00F45307"/>
    <w:rsid w:val="00F455E4"/>
    <w:rsid w:val="00F47DC3"/>
    <w:rsid w:val="00F50ADB"/>
    <w:rsid w:val="00F50E58"/>
    <w:rsid w:val="00F52B29"/>
    <w:rsid w:val="00F53027"/>
    <w:rsid w:val="00F54892"/>
    <w:rsid w:val="00F5576F"/>
    <w:rsid w:val="00F56006"/>
    <w:rsid w:val="00F57312"/>
    <w:rsid w:val="00F57EBE"/>
    <w:rsid w:val="00F619EA"/>
    <w:rsid w:val="00F62E86"/>
    <w:rsid w:val="00F6688D"/>
    <w:rsid w:val="00F67427"/>
    <w:rsid w:val="00F67D36"/>
    <w:rsid w:val="00F7098F"/>
    <w:rsid w:val="00F71827"/>
    <w:rsid w:val="00F7254C"/>
    <w:rsid w:val="00F7287B"/>
    <w:rsid w:val="00F7361E"/>
    <w:rsid w:val="00F7422F"/>
    <w:rsid w:val="00F74249"/>
    <w:rsid w:val="00F751F7"/>
    <w:rsid w:val="00F75390"/>
    <w:rsid w:val="00F75714"/>
    <w:rsid w:val="00F76270"/>
    <w:rsid w:val="00F7649D"/>
    <w:rsid w:val="00F76EE7"/>
    <w:rsid w:val="00F77836"/>
    <w:rsid w:val="00F779A9"/>
    <w:rsid w:val="00F77ACE"/>
    <w:rsid w:val="00F80230"/>
    <w:rsid w:val="00F805A5"/>
    <w:rsid w:val="00F80C6F"/>
    <w:rsid w:val="00F81035"/>
    <w:rsid w:val="00F81513"/>
    <w:rsid w:val="00F81F63"/>
    <w:rsid w:val="00F82BCF"/>
    <w:rsid w:val="00F8397B"/>
    <w:rsid w:val="00F83D13"/>
    <w:rsid w:val="00F84058"/>
    <w:rsid w:val="00F846CB"/>
    <w:rsid w:val="00F86033"/>
    <w:rsid w:val="00F8689E"/>
    <w:rsid w:val="00F874D3"/>
    <w:rsid w:val="00F87561"/>
    <w:rsid w:val="00F879BC"/>
    <w:rsid w:val="00F87C0B"/>
    <w:rsid w:val="00F91560"/>
    <w:rsid w:val="00F92263"/>
    <w:rsid w:val="00F93132"/>
    <w:rsid w:val="00F9482D"/>
    <w:rsid w:val="00F95293"/>
    <w:rsid w:val="00F957CC"/>
    <w:rsid w:val="00F957DE"/>
    <w:rsid w:val="00F9592D"/>
    <w:rsid w:val="00F962AB"/>
    <w:rsid w:val="00F96344"/>
    <w:rsid w:val="00F9641A"/>
    <w:rsid w:val="00F97B11"/>
    <w:rsid w:val="00F97EE8"/>
    <w:rsid w:val="00FA0ABA"/>
    <w:rsid w:val="00FA0E5E"/>
    <w:rsid w:val="00FA1006"/>
    <w:rsid w:val="00FA30E0"/>
    <w:rsid w:val="00FA389F"/>
    <w:rsid w:val="00FA42C7"/>
    <w:rsid w:val="00FA498E"/>
    <w:rsid w:val="00FA55F4"/>
    <w:rsid w:val="00FA6137"/>
    <w:rsid w:val="00FA6D78"/>
    <w:rsid w:val="00FB0B1C"/>
    <w:rsid w:val="00FB0BEB"/>
    <w:rsid w:val="00FB187C"/>
    <w:rsid w:val="00FB2585"/>
    <w:rsid w:val="00FB361C"/>
    <w:rsid w:val="00FB3F53"/>
    <w:rsid w:val="00FB4AAA"/>
    <w:rsid w:val="00FB5E6F"/>
    <w:rsid w:val="00FB6AEB"/>
    <w:rsid w:val="00FB7B8D"/>
    <w:rsid w:val="00FB7BC5"/>
    <w:rsid w:val="00FB7CF6"/>
    <w:rsid w:val="00FC0DC6"/>
    <w:rsid w:val="00FC258A"/>
    <w:rsid w:val="00FC2A4F"/>
    <w:rsid w:val="00FC3120"/>
    <w:rsid w:val="00FC320A"/>
    <w:rsid w:val="00FC575E"/>
    <w:rsid w:val="00FC58B2"/>
    <w:rsid w:val="00FC6E92"/>
    <w:rsid w:val="00FC6EEC"/>
    <w:rsid w:val="00FC7F07"/>
    <w:rsid w:val="00FD0544"/>
    <w:rsid w:val="00FD1E1D"/>
    <w:rsid w:val="00FD2584"/>
    <w:rsid w:val="00FD2BDA"/>
    <w:rsid w:val="00FD3F34"/>
    <w:rsid w:val="00FD5749"/>
    <w:rsid w:val="00FD5ED1"/>
    <w:rsid w:val="00FD61AF"/>
    <w:rsid w:val="00FE066B"/>
    <w:rsid w:val="00FE0CD9"/>
    <w:rsid w:val="00FE22C7"/>
    <w:rsid w:val="00FE2EB2"/>
    <w:rsid w:val="00FE48A9"/>
    <w:rsid w:val="00FE4BC8"/>
    <w:rsid w:val="00FE64D0"/>
    <w:rsid w:val="00FF13AC"/>
    <w:rsid w:val="00FF201E"/>
    <w:rsid w:val="00FF22D8"/>
    <w:rsid w:val="00FF26A0"/>
    <w:rsid w:val="00FF2E9A"/>
    <w:rsid w:val="00FF3F0B"/>
    <w:rsid w:val="00FF4476"/>
    <w:rsid w:val="00FF59F9"/>
    <w:rsid w:val="00FF6583"/>
    <w:rsid w:val="00FF692D"/>
    <w:rsid w:val="00FF71D6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C13B0"/>
  <w15:chartTrackingRefBased/>
  <w15:docId w15:val="{60394DCA-5171-4964-A217-625DE133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236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8E0236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E0236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8E0236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8E0236"/>
    <w:pPr>
      <w:spacing w:before="3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28E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  <w:rsid w:val="008E023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E0236"/>
  </w:style>
  <w:style w:type="paragraph" w:styleId="BalloonText">
    <w:name w:val="Balloon Text"/>
    <w:basedOn w:val="Normal"/>
    <w:link w:val="BalloonTextChar"/>
    <w:uiPriority w:val="99"/>
    <w:semiHidden/>
    <w:unhideWhenUsed/>
    <w:rsid w:val="00903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0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E0236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8E0236"/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8E0236"/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8E0236"/>
    <w:rPr>
      <w:rFonts w:ascii="Times New Roman" w:eastAsia="Times New Roman" w:hAnsi="Times New Roman" w:cs="Times New Roman"/>
      <w:bCs/>
      <w:sz w:val="24"/>
      <w:szCs w:val="28"/>
      <w:lang w:val="en-GB" w:eastAsia="en-GB"/>
    </w:rPr>
  </w:style>
  <w:style w:type="paragraph" w:styleId="ListParagraph">
    <w:name w:val="List Paragraph"/>
    <w:basedOn w:val="Normal"/>
    <w:uiPriority w:val="34"/>
    <w:qFormat/>
    <w:rsid w:val="00903A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3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3A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3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A0B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903A0B"/>
    <w:pPr>
      <w:widowControl w:val="0"/>
      <w:autoSpaceDE w:val="0"/>
      <w:autoSpaceDN w:val="0"/>
      <w:spacing w:after="200" w:line="360" w:lineRule="auto"/>
    </w:pPr>
    <w:rPr>
      <w:i/>
      <w:iCs/>
      <w:sz w:val="18"/>
      <w:szCs w:val="18"/>
      <w:lang w:bidi="en-US"/>
    </w:rPr>
  </w:style>
  <w:style w:type="paragraph" w:customStyle="1" w:styleId="TableParagraph">
    <w:name w:val="Table Paragraph"/>
    <w:basedOn w:val="Normal"/>
    <w:uiPriority w:val="1"/>
    <w:qFormat/>
    <w:rsid w:val="00903A0B"/>
    <w:pPr>
      <w:widowControl w:val="0"/>
      <w:autoSpaceDE w:val="0"/>
      <w:autoSpaceDN w:val="0"/>
      <w:spacing w:line="360" w:lineRule="auto"/>
    </w:pPr>
    <w:rPr>
      <w:lang w:bidi="en-US"/>
    </w:rPr>
  </w:style>
  <w:style w:type="table" w:styleId="TableGrid">
    <w:name w:val="Table Grid"/>
    <w:basedOn w:val="TableNormal"/>
    <w:uiPriority w:val="39"/>
    <w:rsid w:val="00903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uiPriority w:val="39"/>
    <w:qFormat/>
    <w:rsid w:val="00903A0B"/>
    <w:pPr>
      <w:widowControl w:val="0"/>
      <w:autoSpaceDE w:val="0"/>
      <w:autoSpaceDN w:val="0"/>
      <w:spacing w:before="120" w:after="120" w:line="360" w:lineRule="auto"/>
    </w:pPr>
    <w:rPr>
      <w:b/>
      <w:bCs/>
      <w:szCs w:val="3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903A0B"/>
    <w:pPr>
      <w:widowControl w:val="0"/>
      <w:autoSpaceDE w:val="0"/>
      <w:autoSpaceDN w:val="0"/>
      <w:spacing w:line="360" w:lineRule="auto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3A0B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Header">
    <w:name w:val="header"/>
    <w:basedOn w:val="Normal"/>
    <w:link w:val="HeaderChar"/>
    <w:rsid w:val="008E0236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8E023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rsid w:val="008E0236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8E023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903A0B"/>
    <w:pPr>
      <w:widowControl w:val="0"/>
      <w:tabs>
        <w:tab w:val="left" w:pos="880"/>
        <w:tab w:val="right" w:leader="dot" w:pos="9062"/>
      </w:tabs>
      <w:autoSpaceDE w:val="0"/>
      <w:autoSpaceDN w:val="0"/>
      <w:spacing w:after="100" w:line="360" w:lineRule="auto"/>
      <w:ind w:left="454"/>
    </w:pPr>
    <w:rPr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903A0B"/>
    <w:pPr>
      <w:widowControl w:val="0"/>
      <w:tabs>
        <w:tab w:val="left" w:pos="1418"/>
        <w:tab w:val="left" w:pos="1560"/>
        <w:tab w:val="right" w:leader="dot" w:pos="9062"/>
      </w:tabs>
      <w:autoSpaceDE w:val="0"/>
      <w:autoSpaceDN w:val="0"/>
      <w:spacing w:after="100" w:line="360" w:lineRule="auto"/>
      <w:ind w:left="907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903A0B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903A0B"/>
    <w:rPr>
      <w:i/>
      <w:iCs/>
      <w:color w:val="404040" w:themeColor="text1" w:themeTint="BF"/>
    </w:rPr>
  </w:style>
  <w:style w:type="paragraph" w:styleId="TableofFigures">
    <w:name w:val="table of figures"/>
    <w:basedOn w:val="Normal"/>
    <w:next w:val="Normal"/>
    <w:uiPriority w:val="99"/>
    <w:unhideWhenUsed/>
    <w:rsid w:val="00903A0B"/>
    <w:pPr>
      <w:widowControl w:val="0"/>
      <w:autoSpaceDE w:val="0"/>
      <w:autoSpaceDN w:val="0"/>
      <w:spacing w:line="360" w:lineRule="auto"/>
      <w:ind w:left="1134" w:hanging="1134"/>
    </w:pPr>
    <w:rPr>
      <w:lang w:bidi="en-US"/>
    </w:rPr>
  </w:style>
  <w:style w:type="character" w:styleId="PlaceholderText">
    <w:name w:val="Placeholder Text"/>
    <w:basedOn w:val="DefaultParagraphFont"/>
    <w:uiPriority w:val="99"/>
    <w:semiHidden/>
    <w:rsid w:val="00903A0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A0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A0B"/>
    <w:pPr>
      <w:widowControl w:val="0"/>
      <w:numPr>
        <w:ilvl w:val="1"/>
      </w:numPr>
      <w:autoSpaceDE w:val="0"/>
      <w:autoSpaceDN w:val="0"/>
      <w:spacing w:line="360" w:lineRule="auto"/>
    </w:pPr>
    <w:rPr>
      <w:rFonts w:eastAsiaTheme="minorEastAsia"/>
      <w:spacing w:val="15"/>
      <w:u w:val="single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903A0B"/>
    <w:rPr>
      <w:rFonts w:ascii="Times New Roman" w:eastAsiaTheme="minorEastAsia" w:hAnsi="Times New Roman" w:cs="Times New Roman"/>
      <w:spacing w:val="15"/>
      <w:sz w:val="24"/>
      <w:szCs w:val="24"/>
      <w:u w:val="single"/>
      <w:lang w:val="en-GB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903A0B"/>
    <w:pPr>
      <w:widowControl w:val="0"/>
      <w:autoSpaceDE w:val="0"/>
      <w:autoSpaceDN w:val="0"/>
      <w:spacing w:after="100" w:line="360" w:lineRule="auto"/>
      <w:ind w:left="720"/>
    </w:pPr>
    <w:rPr>
      <w:lang w:bidi="en-US"/>
    </w:rPr>
  </w:style>
  <w:style w:type="table" w:customStyle="1" w:styleId="PlainTable31">
    <w:name w:val="Plain Table 31"/>
    <w:basedOn w:val="TableNormal"/>
    <w:uiPriority w:val="43"/>
    <w:rsid w:val="00903A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903A0B"/>
    <w:rPr>
      <w:i/>
      <w:iCs/>
    </w:rPr>
  </w:style>
  <w:style w:type="paragraph" w:customStyle="1" w:styleId="Default">
    <w:name w:val="Default"/>
    <w:rsid w:val="00903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rm">
    <w:name w:val="term"/>
    <w:basedOn w:val="DefaultParagraphFont"/>
    <w:rsid w:val="00903A0B"/>
  </w:style>
  <w:style w:type="character" w:customStyle="1" w:styleId="Nadruk1">
    <w:name w:val="Nadruk1"/>
    <w:basedOn w:val="DefaultParagraphFont"/>
    <w:rsid w:val="00903A0B"/>
  </w:style>
  <w:style w:type="paragraph" w:styleId="NormalWeb">
    <w:name w:val="Normal (Web)"/>
    <w:basedOn w:val="Normal"/>
    <w:uiPriority w:val="99"/>
    <w:semiHidden/>
    <w:unhideWhenUsed/>
    <w:rsid w:val="00903A0B"/>
    <w:pPr>
      <w:spacing w:before="100" w:beforeAutospacing="1" w:after="100" w:afterAutospacing="1"/>
    </w:pPr>
    <w:rPr>
      <w:lang w:eastAsia="nl-BE"/>
    </w:rPr>
  </w:style>
  <w:style w:type="character" w:styleId="FollowedHyperlink">
    <w:name w:val="FollowedHyperlink"/>
    <w:basedOn w:val="DefaultParagraphFont"/>
    <w:uiPriority w:val="99"/>
    <w:semiHidden/>
    <w:unhideWhenUsed/>
    <w:rsid w:val="00903A0B"/>
    <w:rPr>
      <w:color w:val="954F72" w:themeColor="followedHyperlink"/>
      <w:u w:val="single"/>
    </w:rPr>
  </w:style>
  <w:style w:type="character" w:customStyle="1" w:styleId="equationvariables">
    <w:name w:val="equationvariables"/>
    <w:basedOn w:val="DefaultParagraphFont"/>
    <w:rsid w:val="00903A0B"/>
  </w:style>
  <w:style w:type="character" w:customStyle="1" w:styleId="subscript">
    <w:name w:val="subscript"/>
    <w:basedOn w:val="DefaultParagraphFont"/>
    <w:rsid w:val="00903A0B"/>
  </w:style>
  <w:style w:type="character" w:customStyle="1" w:styleId="link">
    <w:name w:val="link"/>
    <w:basedOn w:val="DefaultParagraphFont"/>
    <w:rsid w:val="00903A0B"/>
  </w:style>
  <w:style w:type="character" w:customStyle="1" w:styleId="Nadruk2">
    <w:name w:val="Nadruk2"/>
    <w:basedOn w:val="DefaultParagraphFont"/>
    <w:rsid w:val="00903A0B"/>
  </w:style>
  <w:style w:type="character" w:customStyle="1" w:styleId="greeksymbol">
    <w:name w:val="greeksymbol"/>
    <w:basedOn w:val="DefaultParagraphFont"/>
    <w:rsid w:val="00903A0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3A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nl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3A0B"/>
    <w:rPr>
      <w:rFonts w:ascii="Courier New" w:eastAsia="Times New Roman" w:hAnsi="Courier New" w:cs="Courier New"/>
      <w:sz w:val="20"/>
      <w:szCs w:val="20"/>
      <w:lang w:eastAsia="nl-BE"/>
    </w:rPr>
  </w:style>
  <w:style w:type="paragraph" w:customStyle="1" w:styleId="paragraph0">
    <w:name w:val="paragraph"/>
    <w:basedOn w:val="Normal"/>
    <w:rsid w:val="00903A0B"/>
    <w:pPr>
      <w:spacing w:before="100" w:beforeAutospacing="1" w:after="100" w:afterAutospacing="1"/>
    </w:pPr>
  </w:style>
  <w:style w:type="character" w:customStyle="1" w:styleId="mi">
    <w:name w:val="mi"/>
    <w:basedOn w:val="DefaultParagraphFont"/>
    <w:rsid w:val="00903A0B"/>
  </w:style>
  <w:style w:type="character" w:customStyle="1" w:styleId="mjxassistivemathml">
    <w:name w:val="mjx_assistive_mathml"/>
    <w:basedOn w:val="DefaultParagraphFont"/>
    <w:rsid w:val="00903A0B"/>
  </w:style>
  <w:style w:type="character" w:customStyle="1" w:styleId="mo">
    <w:name w:val="mo"/>
    <w:basedOn w:val="DefaultParagraphFont"/>
    <w:rsid w:val="00903A0B"/>
  </w:style>
  <w:style w:type="character" w:customStyle="1" w:styleId="mn">
    <w:name w:val="mn"/>
    <w:basedOn w:val="DefaultParagraphFont"/>
    <w:rsid w:val="00903A0B"/>
  </w:style>
  <w:style w:type="character" w:customStyle="1" w:styleId="math-blocklabel">
    <w:name w:val="math-block__label"/>
    <w:basedOn w:val="DefaultParagraphFont"/>
    <w:rsid w:val="00903A0B"/>
  </w:style>
  <w:style w:type="paragraph" w:styleId="FootnoteText">
    <w:name w:val="footnote text"/>
    <w:basedOn w:val="Normal"/>
    <w:link w:val="FootnoteTextChar"/>
    <w:autoRedefine/>
    <w:rsid w:val="008E0236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8E0236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otnoteReference">
    <w:name w:val="footnote reference"/>
    <w:basedOn w:val="DefaultParagraphFont"/>
    <w:rsid w:val="008E0236"/>
    <w:rPr>
      <w:vertAlign w:val="superscript"/>
    </w:rPr>
  </w:style>
  <w:style w:type="character" w:styleId="EndnoteReference">
    <w:name w:val="endnote reference"/>
    <w:basedOn w:val="DefaultParagraphFont"/>
    <w:rsid w:val="008E0236"/>
    <w:rPr>
      <w:vertAlign w:val="superscript"/>
    </w:rPr>
  </w:style>
  <w:style w:type="paragraph" w:customStyle="1" w:styleId="cs95e872d0">
    <w:name w:val="cs95e872d0"/>
    <w:basedOn w:val="Normal"/>
    <w:rsid w:val="00903A0B"/>
    <w:pPr>
      <w:spacing w:before="100" w:beforeAutospacing="1" w:after="100" w:afterAutospacing="1"/>
    </w:pPr>
  </w:style>
  <w:style w:type="character" w:customStyle="1" w:styleId="cs8a70f0c8">
    <w:name w:val="cs8a70f0c8"/>
    <w:basedOn w:val="DefaultParagraphFont"/>
    <w:rsid w:val="00903A0B"/>
  </w:style>
  <w:style w:type="character" w:customStyle="1" w:styleId="cs896cb680">
    <w:name w:val="cs896cb680"/>
    <w:basedOn w:val="DefaultParagraphFont"/>
    <w:rsid w:val="00903A0B"/>
  </w:style>
  <w:style w:type="character" w:customStyle="1" w:styleId="gd15mcfceub">
    <w:name w:val="gd15mcfceub"/>
    <w:basedOn w:val="DefaultParagraphFont"/>
    <w:rsid w:val="00903A0B"/>
  </w:style>
  <w:style w:type="character" w:customStyle="1" w:styleId="reference-text">
    <w:name w:val="reference-text"/>
    <w:basedOn w:val="DefaultParagraphFont"/>
    <w:rsid w:val="00903A0B"/>
  </w:style>
  <w:style w:type="character" w:customStyle="1" w:styleId="cs1-lock-free">
    <w:name w:val="cs1-lock-free"/>
    <w:basedOn w:val="DefaultParagraphFont"/>
    <w:rsid w:val="00903A0B"/>
  </w:style>
  <w:style w:type="character" w:styleId="HTMLCite">
    <w:name w:val="HTML Cite"/>
    <w:basedOn w:val="DefaultParagraphFont"/>
    <w:uiPriority w:val="99"/>
    <w:semiHidden/>
    <w:unhideWhenUsed/>
    <w:rsid w:val="00903A0B"/>
    <w:rPr>
      <w:i/>
      <w:iCs/>
    </w:rPr>
  </w:style>
  <w:style w:type="character" w:customStyle="1" w:styleId="mw-cite-backlink">
    <w:name w:val="mw-cite-backlink"/>
    <w:basedOn w:val="DefaultParagraphFont"/>
    <w:rsid w:val="00903A0B"/>
  </w:style>
  <w:style w:type="character" w:customStyle="1" w:styleId="cs1-format">
    <w:name w:val="cs1-format"/>
    <w:basedOn w:val="DefaultParagraphFont"/>
    <w:rsid w:val="00903A0B"/>
  </w:style>
  <w:style w:type="character" w:customStyle="1" w:styleId="cs1-lock-registration">
    <w:name w:val="cs1-lock-registration"/>
    <w:basedOn w:val="DefaultParagraphFont"/>
    <w:rsid w:val="00903A0B"/>
  </w:style>
  <w:style w:type="table" w:customStyle="1" w:styleId="TableNormal1">
    <w:name w:val="Table Normal1"/>
    <w:uiPriority w:val="2"/>
    <w:semiHidden/>
    <w:unhideWhenUsed/>
    <w:qFormat/>
    <w:rsid w:val="00903A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-visually-hidden">
    <w:name w:val="u-visually-hidden"/>
    <w:basedOn w:val="DefaultParagraphFont"/>
    <w:rsid w:val="00903A0B"/>
  </w:style>
  <w:style w:type="character" w:customStyle="1" w:styleId="citationref">
    <w:name w:val="citationref"/>
    <w:basedOn w:val="DefaultParagraphFont"/>
    <w:rsid w:val="00903A0B"/>
  </w:style>
  <w:style w:type="paragraph" w:customStyle="1" w:styleId="Bibliografie1">
    <w:name w:val="Bibliografie1"/>
    <w:basedOn w:val="Normal"/>
    <w:link w:val="BibliographyChar"/>
    <w:qFormat/>
    <w:rsid w:val="00903A0B"/>
    <w:pPr>
      <w:widowControl w:val="0"/>
      <w:autoSpaceDE w:val="0"/>
      <w:autoSpaceDN w:val="0"/>
      <w:adjustRightInd w:val="0"/>
      <w:ind w:left="482" w:hanging="482"/>
    </w:pPr>
    <w:rPr>
      <w:lang w:bidi="en-US"/>
    </w:rPr>
  </w:style>
  <w:style w:type="paragraph" w:customStyle="1" w:styleId="TitelsAppendix">
    <w:name w:val="Titels Appendix"/>
    <w:basedOn w:val="Heading2"/>
    <w:link w:val="TitelsAppendixChar"/>
    <w:qFormat/>
    <w:rsid w:val="00903A0B"/>
    <w:rPr>
      <w:sz w:val="28"/>
    </w:rPr>
  </w:style>
  <w:style w:type="character" w:customStyle="1" w:styleId="BibliographyChar">
    <w:name w:val="Bibliography Char"/>
    <w:basedOn w:val="DefaultParagraphFont"/>
    <w:link w:val="Bibliografie1"/>
    <w:rsid w:val="00903A0B"/>
    <w:rPr>
      <w:rFonts w:ascii="Times New Roman" w:eastAsia="Times New Roman" w:hAnsi="Times New Roman" w:cs="Times New Roman"/>
      <w:sz w:val="24"/>
      <w:lang w:val="en-GB" w:bidi="en-US"/>
    </w:rPr>
  </w:style>
  <w:style w:type="character" w:customStyle="1" w:styleId="TitelsAppendixChar">
    <w:name w:val="Titels Appendix Char"/>
    <w:basedOn w:val="Heading2Char"/>
    <w:link w:val="TitelsAppendix"/>
    <w:rsid w:val="00903A0B"/>
    <w:rPr>
      <w:rFonts w:ascii="Times New Roman" w:eastAsia="Times New Roman" w:hAnsi="Times New Roman" w:cs="Times New Roman"/>
      <w:b/>
      <w:bCs/>
      <w:i/>
      <w:iCs/>
      <w:sz w:val="28"/>
      <w:szCs w:val="24"/>
      <w:lang w:val="en-US" w:eastAsia="en-GB"/>
    </w:rPr>
  </w:style>
  <w:style w:type="paragraph" w:customStyle="1" w:styleId="Kop4zelf">
    <w:name w:val="Kop 4_zelf"/>
    <w:basedOn w:val="Heading3"/>
    <w:link w:val="Kop4zelfChar"/>
    <w:rsid w:val="00903A0B"/>
    <w:pPr>
      <w:widowControl w:val="0"/>
      <w:autoSpaceDE w:val="0"/>
      <w:autoSpaceDN w:val="0"/>
      <w:ind w:left="1701" w:hanging="648"/>
    </w:pPr>
    <w:rPr>
      <w:sz w:val="28"/>
      <w:szCs w:val="28"/>
      <w:lang w:bidi="en-US"/>
    </w:rPr>
  </w:style>
  <w:style w:type="character" w:customStyle="1" w:styleId="Kop4zelfChar">
    <w:name w:val="Kop 4_zelf Char"/>
    <w:basedOn w:val="Heading3Char"/>
    <w:link w:val="Kop4zelf"/>
    <w:rsid w:val="00903A0B"/>
    <w:rPr>
      <w:rFonts w:ascii="Times New Roman" w:eastAsia="Times New Roman" w:hAnsi="Times New Roman" w:cs="Times New Roman"/>
      <w:b w:val="0"/>
      <w:bCs/>
      <w:i/>
      <w:sz w:val="28"/>
      <w:szCs w:val="28"/>
      <w:lang w:val="en-GB" w:eastAsia="en-GB" w:bidi="en-US"/>
    </w:rPr>
  </w:style>
  <w:style w:type="paragraph" w:customStyle="1" w:styleId="Listoffigures">
    <w:name w:val="List of figures"/>
    <w:basedOn w:val="Normal"/>
    <w:link w:val="ListoffiguresChar"/>
    <w:qFormat/>
    <w:rsid w:val="00903A0B"/>
    <w:pPr>
      <w:widowControl w:val="0"/>
      <w:autoSpaceDE w:val="0"/>
      <w:autoSpaceDN w:val="0"/>
      <w:spacing w:line="360" w:lineRule="auto"/>
      <w:ind w:left="709" w:hanging="709"/>
    </w:pPr>
    <w:rPr>
      <w:lang w:bidi="en-US"/>
    </w:rPr>
  </w:style>
  <w:style w:type="character" w:customStyle="1" w:styleId="ListoffiguresChar">
    <w:name w:val="List of figures Char"/>
    <w:basedOn w:val="DefaultParagraphFont"/>
    <w:link w:val="Listoffigures"/>
    <w:rsid w:val="00903A0B"/>
    <w:rPr>
      <w:rFonts w:ascii="Times New Roman" w:eastAsia="Times New Roman" w:hAnsi="Times New Roman" w:cs="Times New Roman"/>
      <w:sz w:val="24"/>
      <w:lang w:val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03A0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lang w:val="nl-BE" w:eastAsia="nl-BE"/>
    </w:rPr>
  </w:style>
  <w:style w:type="paragraph" w:styleId="Title">
    <w:name w:val="Title"/>
    <w:basedOn w:val="Heading1"/>
    <w:next w:val="Normal"/>
    <w:link w:val="TitleChar"/>
    <w:uiPriority w:val="10"/>
    <w:qFormat/>
    <w:rsid w:val="00903A0B"/>
    <w:rPr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903A0B"/>
    <w:rPr>
      <w:rFonts w:eastAsia="Times New Roman" w:cs="Times New Roman"/>
      <w:b/>
      <w:bCs/>
      <w:sz w:val="32"/>
      <w:szCs w:val="32"/>
      <w:lang w:val="en-GB" w:bidi="en-US"/>
    </w:rPr>
  </w:style>
  <w:style w:type="paragraph" w:styleId="Revision">
    <w:name w:val="Revision"/>
    <w:hidden/>
    <w:uiPriority w:val="99"/>
    <w:semiHidden/>
    <w:rsid w:val="00903A0B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06FE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autoRedefine/>
    <w:rsid w:val="008E0236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8E0236"/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D2236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43"/>
    <w:rsid w:val="001D22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rticletitle">
    <w:name w:val="Article title"/>
    <w:basedOn w:val="Normal"/>
    <w:next w:val="Normal"/>
    <w:qFormat/>
    <w:rsid w:val="008E0236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8E0236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8E0236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8E0236"/>
  </w:style>
  <w:style w:type="paragraph" w:customStyle="1" w:styleId="Abstract">
    <w:name w:val="Abstract"/>
    <w:basedOn w:val="Normal"/>
    <w:next w:val="Keywords"/>
    <w:qFormat/>
    <w:rsid w:val="008E0236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8E0236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8E0236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8E0236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8E0236"/>
    <w:pPr>
      <w:widowControl/>
      <w:numPr>
        <w:numId w:val="21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8E0236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8E0236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8E0236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8E0236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8E02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8E0236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8E0236"/>
  </w:style>
  <w:style w:type="paragraph" w:customStyle="1" w:styleId="Paragraph">
    <w:name w:val="Paragraph"/>
    <w:basedOn w:val="Normal"/>
    <w:next w:val="Newparagraph"/>
    <w:autoRedefine/>
    <w:qFormat/>
    <w:rsid w:val="008E0236"/>
    <w:pPr>
      <w:widowControl w:val="0"/>
      <w:spacing w:before="240"/>
      <w:jc w:val="both"/>
    </w:pPr>
  </w:style>
  <w:style w:type="paragraph" w:customStyle="1" w:styleId="Newparagraph">
    <w:name w:val="New paragraph"/>
    <w:basedOn w:val="Normal"/>
    <w:autoRedefine/>
    <w:qFormat/>
    <w:rsid w:val="008E0236"/>
    <w:pPr>
      <w:ind w:firstLine="720"/>
      <w:jc w:val="both"/>
    </w:pPr>
  </w:style>
  <w:style w:type="paragraph" w:styleId="NormalIndent">
    <w:name w:val="Normal Indent"/>
    <w:basedOn w:val="Normal"/>
    <w:rsid w:val="008E0236"/>
    <w:pPr>
      <w:ind w:left="720"/>
    </w:pPr>
  </w:style>
  <w:style w:type="paragraph" w:customStyle="1" w:styleId="References">
    <w:name w:val="References"/>
    <w:basedOn w:val="Normal"/>
    <w:qFormat/>
    <w:rsid w:val="008E0236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8E0236"/>
  </w:style>
  <w:style w:type="paragraph" w:customStyle="1" w:styleId="Bulletedlist">
    <w:name w:val="Bulleted list"/>
    <w:basedOn w:val="Paragraph"/>
    <w:next w:val="Paragraph"/>
    <w:qFormat/>
    <w:rsid w:val="008E0236"/>
    <w:pPr>
      <w:widowControl/>
      <w:numPr>
        <w:numId w:val="22"/>
      </w:numPr>
      <w:spacing w:after="240"/>
      <w:contextualSpacing/>
    </w:pPr>
  </w:style>
  <w:style w:type="paragraph" w:customStyle="1" w:styleId="Heading4Paragraph">
    <w:name w:val="Heading 4 + Paragraph"/>
    <w:basedOn w:val="Paragraph"/>
    <w:next w:val="Newparagraph"/>
    <w:qFormat/>
    <w:rsid w:val="008E0236"/>
    <w:pPr>
      <w:widowControl/>
      <w:spacing w:before="360"/>
    </w:pPr>
  </w:style>
  <w:style w:type="character" w:customStyle="1" w:styleId="Heading5Char">
    <w:name w:val="Heading 5 Char"/>
    <w:basedOn w:val="DefaultParagraphFont"/>
    <w:link w:val="Heading5"/>
    <w:uiPriority w:val="9"/>
    <w:rsid w:val="000028EA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4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a.boonaert@kuleuven.b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0139137\AppData\Roaming\Microsoft\Templates\TF_Template_Word_Windows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89B70DD9C08446A8443DF534F7285E" ma:contentTypeVersion="12" ma:contentTypeDescription="Create a new document." ma:contentTypeScope="" ma:versionID="1bd2696575064c3b25fbfb42c1c528e2">
  <xsd:schema xmlns:xsd="http://www.w3.org/2001/XMLSchema" xmlns:xs="http://www.w3.org/2001/XMLSchema" xmlns:p="http://schemas.microsoft.com/office/2006/metadata/properties" xmlns:ns3="fd689c1b-2561-4a46-ae04-6449f963ff76" xmlns:ns4="04677cab-20cd-44d8-974c-14c664890eaa" targetNamespace="http://schemas.microsoft.com/office/2006/metadata/properties" ma:root="true" ma:fieldsID="54277c2bf8f0759897da1c7c3527e013" ns3:_="" ns4:_="">
    <xsd:import namespace="fd689c1b-2561-4a46-ae04-6449f963ff76"/>
    <xsd:import namespace="04677cab-20cd-44d8-974c-14c664890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89c1b-2561-4a46-ae04-6449f963f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7cab-20cd-44d8-974c-14c664890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03F60-F8E8-45FB-A431-C355F9D9E2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13742E-6276-4490-9FCC-790EE1A12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B566EC-1245-4737-9574-C65552D56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89c1b-2561-4a46-ae04-6449f963ff76"/>
    <ds:schemaRef ds:uri="04677cab-20cd-44d8-974c-14c664890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D61AF2-D582-4DEE-AC01-D9AAF91485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TF_Template_Word_Windows_2016.dotx</Template>
  <TotalTime>0</TotalTime>
  <Pages>6</Pages>
  <Words>584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Boonaert</dc:creator>
  <cp:keywords/>
  <dc:description/>
  <cp:lastModifiedBy>Eva Boonaert</cp:lastModifiedBy>
  <cp:revision>25</cp:revision>
  <cp:lastPrinted>2022-11-16T06:58:00Z</cp:lastPrinted>
  <dcterms:created xsi:type="dcterms:W3CDTF">2021-12-07T20:05:00Z</dcterms:created>
  <dcterms:modified xsi:type="dcterms:W3CDTF">2022-11-16T06:59:00Z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http://www.zotero.org/styles/apa-6th-edition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http://csl.mendeley.com/styles/504640591/apa6-chronologically</vt:lpwstr>
  </property>
  <property fmtid="{D5CDD505-2E9C-101B-9397-08002B2CF9AE}" pid="5" name="Mendeley Recent Style Name 1_1">
    <vt:lpwstr>American Psychological Association 6th edition - chronologically</vt:lpwstr>
  </property>
  <property fmtid="{D5CDD505-2E9C-101B-9397-08002B2CF9AE}" pid="6" name="Mendeley Recent Style Id 2_1">
    <vt:lpwstr>https://csl.mendeley.com/styles/504640591/apa-chronologically</vt:lpwstr>
  </property>
  <property fmtid="{D5CDD505-2E9C-101B-9397-08002B2CF9AE}" pid="7" name="Mendeley Recent Style Name 2_1">
    <vt:lpwstr>American Psychological Association 7th edition - Eva Boonaert</vt:lpwstr>
  </property>
  <property fmtid="{D5CDD505-2E9C-101B-9397-08002B2CF9AE}" pid="8" name="Mendeley Recent Style Id 3_1">
    <vt:lpwstr>https://csl.mendeley.com/styles/504640591/apa7-chronologically</vt:lpwstr>
  </property>
  <property fmtid="{D5CDD505-2E9C-101B-9397-08002B2CF9AE}" pid="9" name="Mendeley Recent Style Name 3_1">
    <vt:lpwstr>American Psychological Association 7th edition - chronologically</vt:lpwstr>
  </property>
  <property fmtid="{D5CDD505-2E9C-101B-9397-08002B2CF9AE}" pid="10" name="Mendeley Recent Style Id 4_1">
    <vt:lpwstr>http://csl.mendeley.com/styles/504640591/apa7-chronologically</vt:lpwstr>
  </property>
  <property fmtid="{D5CDD505-2E9C-101B-9397-08002B2CF9AE}" pid="11" name="Mendeley Recent Style Name 4_1">
    <vt:lpwstr>American Psychological Association 7th edition - chronologically</vt:lpwstr>
  </property>
  <property fmtid="{D5CDD505-2E9C-101B-9397-08002B2CF9AE}" pid="12" name="Mendeley Recent Style Id 5_1">
    <vt:lpwstr>http://www.zotero.org/styles/american-sociological-association</vt:lpwstr>
  </property>
  <property fmtid="{D5CDD505-2E9C-101B-9397-08002B2CF9AE}" pid="13" name="Mendeley Recent Style Name 5_1">
    <vt:lpwstr>American Sociological Association 6th edition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https://csl.mendeley.com/styles/504640591/harvard-cite-them-right</vt:lpwstr>
  </property>
  <property fmtid="{D5CDD505-2E9C-101B-9397-08002B2CF9AE}" pid="17" name="Mendeley Recent Style Name 7_1">
    <vt:lpwstr>Cite Them Right 10th edition - Harvard - Eva Boonaert</vt:lpwstr>
  </property>
  <property fmtid="{D5CDD505-2E9C-101B-9397-08002B2CF9AE}" pid="18" name="Mendeley Recent Style Id 8_1">
    <vt:lpwstr>http://www.zotero.org/styles/journal-of-development-economics</vt:lpwstr>
  </property>
  <property fmtid="{D5CDD505-2E9C-101B-9397-08002B2CF9AE}" pid="19" name="Mendeley Recent Style Name 8_1">
    <vt:lpwstr>Journal of Development Economics</vt:lpwstr>
  </property>
  <property fmtid="{D5CDD505-2E9C-101B-9397-08002B2CF9AE}" pid="20" name="Mendeley Recent Style Id 9_1">
    <vt:lpwstr>http://www.zotero.org/styles/journal-of-development-studies</vt:lpwstr>
  </property>
  <property fmtid="{D5CDD505-2E9C-101B-9397-08002B2CF9AE}" pid="21" name="Mendeley Recent Style Name 9_1">
    <vt:lpwstr>Journal of Development Studies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7a8cdd04-c9e5-3e98-afef-71a3d1363e64</vt:lpwstr>
  </property>
  <property fmtid="{D5CDD505-2E9C-101B-9397-08002B2CF9AE}" pid="24" name="Mendeley Citation Style_1">
    <vt:lpwstr>http://www.zotero.org/styles/apa-6th-edition</vt:lpwstr>
  </property>
  <property fmtid="{D5CDD505-2E9C-101B-9397-08002B2CF9AE}" pid="25" name="ContentTypeId">
    <vt:lpwstr>0x010100AF89B70DD9C08446A8443DF534F7285E</vt:lpwstr>
  </property>
</Properties>
</file>